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0B9" w:rsidRDefault="00B140B9" w:rsidP="00101D3E">
      <w:pPr>
        <w:rPr>
          <w:sz w:val="28"/>
          <w:szCs w:val="28"/>
        </w:rPr>
      </w:pPr>
    </w:p>
    <w:p w:rsidR="00B140B9" w:rsidRPr="00D86D4B" w:rsidRDefault="00B140B9" w:rsidP="005A751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  <w:r w:rsidRPr="00D86D4B">
        <w:rPr>
          <w:sz w:val="28"/>
          <w:szCs w:val="28"/>
        </w:rPr>
        <w:t>« У Т В Е Р Ж Д А Ю»</w:t>
      </w:r>
    </w:p>
    <w:p w:rsidR="00B140B9" w:rsidRPr="00D86D4B" w:rsidRDefault="00B140B9" w:rsidP="005A751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Pr="00D86D4B">
        <w:rPr>
          <w:sz w:val="28"/>
          <w:szCs w:val="28"/>
        </w:rPr>
        <w:t>Главный инженер МУП «КПП»</w:t>
      </w:r>
      <w:r>
        <w:rPr>
          <w:sz w:val="28"/>
          <w:szCs w:val="28"/>
        </w:rPr>
        <w:t xml:space="preserve">               </w:t>
      </w:r>
      <w:r w:rsidRPr="00D86D4B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 </w:t>
      </w:r>
      <w:r w:rsidRPr="00D86D4B">
        <w:rPr>
          <w:sz w:val="28"/>
          <w:szCs w:val="28"/>
        </w:rPr>
        <w:t>______________</w:t>
      </w:r>
      <w:r>
        <w:rPr>
          <w:sz w:val="28"/>
          <w:szCs w:val="28"/>
        </w:rPr>
        <w:t>Курлуков Н.И.</w:t>
      </w:r>
      <w:r w:rsidRPr="00D86D4B">
        <w:rPr>
          <w:sz w:val="28"/>
          <w:szCs w:val="28"/>
        </w:rPr>
        <w:t xml:space="preserve"> </w:t>
      </w:r>
    </w:p>
    <w:p w:rsidR="00B140B9" w:rsidRPr="00D86D4B" w:rsidRDefault="00B140B9" w:rsidP="005A751A">
      <w:pPr>
        <w:jc w:val="right"/>
        <w:rPr>
          <w:sz w:val="28"/>
          <w:szCs w:val="28"/>
        </w:rPr>
      </w:pPr>
      <w:r w:rsidRPr="00D86D4B">
        <w:rPr>
          <w:sz w:val="28"/>
          <w:szCs w:val="28"/>
        </w:rPr>
        <w:t>«______»__</w:t>
      </w:r>
      <w:r>
        <w:rPr>
          <w:sz w:val="28"/>
          <w:szCs w:val="28"/>
        </w:rPr>
        <w:t>____________2015</w:t>
      </w:r>
      <w:r w:rsidRPr="00D86D4B">
        <w:rPr>
          <w:sz w:val="28"/>
          <w:szCs w:val="28"/>
        </w:rPr>
        <w:t>г.</w:t>
      </w:r>
    </w:p>
    <w:p w:rsidR="00B140B9" w:rsidRDefault="00B140B9" w:rsidP="00432C04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>План- график</w:t>
      </w:r>
    </w:p>
    <w:p w:rsidR="00B140B9" w:rsidRDefault="00B140B9" w:rsidP="00432C0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технического обслуживания и ремонта  внутренних санитарно- технических систем отопления, </w:t>
      </w:r>
    </w:p>
    <w:p w:rsidR="00B140B9" w:rsidRPr="001408F3" w:rsidRDefault="00B140B9" w:rsidP="00432C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водоснабжения,  водоотведения  жилого фонда г. Десногорска на 2016 г.</w:t>
      </w:r>
    </w:p>
    <w:p w:rsidR="00B140B9" w:rsidRPr="00012727" w:rsidRDefault="00B140B9" w:rsidP="0035664B">
      <w:pPr>
        <w:ind w:left="935" w:hanging="935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6"/>
        <w:gridCol w:w="2415"/>
        <w:gridCol w:w="944"/>
        <w:gridCol w:w="935"/>
        <w:gridCol w:w="935"/>
        <w:gridCol w:w="748"/>
        <w:gridCol w:w="935"/>
        <w:gridCol w:w="748"/>
        <w:gridCol w:w="935"/>
        <w:gridCol w:w="935"/>
        <w:gridCol w:w="935"/>
        <w:gridCol w:w="10"/>
        <w:gridCol w:w="1112"/>
      </w:tblGrid>
      <w:tr w:rsidR="00B140B9">
        <w:trPr>
          <w:trHeight w:val="540"/>
        </w:trPr>
        <w:tc>
          <w:tcPr>
            <w:tcW w:w="676" w:type="dxa"/>
            <w:vMerge w:val="restart"/>
            <w:tcBorders>
              <w:right w:val="nil"/>
            </w:tcBorders>
          </w:tcPr>
          <w:p w:rsidR="00B140B9" w:rsidRDefault="00B140B9"/>
          <w:p w:rsidR="00B140B9" w:rsidRDefault="00B140B9">
            <w:r>
              <w:t>№№</w:t>
            </w:r>
          </w:p>
          <w:p w:rsidR="00B140B9" w:rsidRDefault="00B140B9">
            <w:r>
              <w:t>пп</w:t>
            </w:r>
          </w:p>
        </w:tc>
        <w:tc>
          <w:tcPr>
            <w:tcW w:w="2415" w:type="dxa"/>
            <w:vMerge w:val="restart"/>
          </w:tcPr>
          <w:p w:rsidR="00B140B9" w:rsidRDefault="00B140B9"/>
          <w:p w:rsidR="00B140B9" w:rsidRDefault="00B140B9">
            <w:r>
              <w:t>Наименование</w:t>
            </w:r>
          </w:p>
          <w:p w:rsidR="00B140B9" w:rsidRDefault="00B140B9">
            <w:r>
              <w:t>работ ед. изм..</w:t>
            </w:r>
          </w:p>
        </w:tc>
        <w:tc>
          <w:tcPr>
            <w:tcW w:w="944" w:type="dxa"/>
            <w:vMerge w:val="restart"/>
            <w:tcBorders>
              <w:right w:val="nil"/>
            </w:tcBorders>
          </w:tcPr>
          <w:p w:rsidR="00B140B9" w:rsidRDefault="00B140B9">
            <w:r>
              <w:t>1 мкр</w:t>
            </w:r>
          </w:p>
        </w:tc>
        <w:tc>
          <w:tcPr>
            <w:tcW w:w="935" w:type="dxa"/>
            <w:vMerge w:val="restart"/>
            <w:tcBorders>
              <w:right w:val="nil"/>
            </w:tcBorders>
          </w:tcPr>
          <w:p w:rsidR="00B140B9" w:rsidRDefault="00B140B9">
            <w:r>
              <w:t>2 мкр</w:t>
            </w:r>
          </w:p>
        </w:tc>
        <w:tc>
          <w:tcPr>
            <w:tcW w:w="935" w:type="dxa"/>
            <w:tcBorders>
              <w:right w:val="nil"/>
            </w:tcBorders>
          </w:tcPr>
          <w:p w:rsidR="00B140B9" w:rsidRDefault="00B140B9">
            <w:r>
              <w:t xml:space="preserve">            </w:t>
            </w:r>
          </w:p>
        </w:tc>
        <w:tc>
          <w:tcPr>
            <w:tcW w:w="2431" w:type="dxa"/>
            <w:gridSpan w:val="3"/>
            <w:tcBorders>
              <w:left w:val="nil"/>
            </w:tcBorders>
          </w:tcPr>
          <w:p w:rsidR="00B140B9" w:rsidRDefault="00B140B9">
            <w:r>
              <w:t xml:space="preserve"> 3 мкр</w:t>
            </w:r>
          </w:p>
        </w:tc>
        <w:tc>
          <w:tcPr>
            <w:tcW w:w="2805" w:type="dxa"/>
            <w:gridSpan w:val="3"/>
          </w:tcPr>
          <w:p w:rsidR="00B140B9" w:rsidRDefault="00B140B9">
            <w:r>
              <w:t xml:space="preserve"> 4, 6, 7мкр.</w:t>
            </w:r>
          </w:p>
        </w:tc>
        <w:tc>
          <w:tcPr>
            <w:tcW w:w="1122" w:type="dxa"/>
            <w:gridSpan w:val="2"/>
            <w:vMerge w:val="restart"/>
          </w:tcPr>
          <w:p w:rsidR="00B140B9" w:rsidRDefault="00B140B9" w:rsidP="00D010DD">
            <w:r>
              <w:t xml:space="preserve">Итого по </w:t>
            </w:r>
          </w:p>
          <w:p w:rsidR="00B140B9" w:rsidRDefault="00B140B9" w:rsidP="00D010DD">
            <w:r>
              <w:t>жилому</w:t>
            </w:r>
          </w:p>
          <w:p w:rsidR="00B140B9" w:rsidRDefault="00B140B9" w:rsidP="00D010DD">
            <w:r>
              <w:t>фонду</w:t>
            </w:r>
          </w:p>
        </w:tc>
      </w:tr>
      <w:tr w:rsidR="00B140B9">
        <w:trPr>
          <w:trHeight w:val="366"/>
        </w:trPr>
        <w:tc>
          <w:tcPr>
            <w:tcW w:w="676" w:type="dxa"/>
            <w:vMerge/>
            <w:tcBorders>
              <w:right w:val="nil"/>
            </w:tcBorders>
            <w:vAlign w:val="center"/>
          </w:tcPr>
          <w:p w:rsidR="00B140B9" w:rsidRDefault="00B140B9"/>
        </w:tc>
        <w:tc>
          <w:tcPr>
            <w:tcW w:w="2415" w:type="dxa"/>
            <w:vMerge/>
            <w:vAlign w:val="center"/>
          </w:tcPr>
          <w:p w:rsidR="00B140B9" w:rsidRDefault="00B140B9"/>
        </w:tc>
        <w:tc>
          <w:tcPr>
            <w:tcW w:w="944" w:type="dxa"/>
            <w:vMerge/>
            <w:tcBorders>
              <w:right w:val="nil"/>
            </w:tcBorders>
            <w:vAlign w:val="center"/>
          </w:tcPr>
          <w:p w:rsidR="00B140B9" w:rsidRDefault="00B140B9"/>
        </w:tc>
        <w:tc>
          <w:tcPr>
            <w:tcW w:w="935" w:type="dxa"/>
            <w:vMerge/>
            <w:tcBorders>
              <w:right w:val="nil"/>
            </w:tcBorders>
            <w:vAlign w:val="center"/>
          </w:tcPr>
          <w:p w:rsidR="00B140B9" w:rsidRDefault="00B140B9"/>
        </w:tc>
        <w:tc>
          <w:tcPr>
            <w:tcW w:w="935" w:type="dxa"/>
            <w:vMerge w:val="restart"/>
            <w:tcBorders>
              <w:right w:val="nil"/>
            </w:tcBorders>
          </w:tcPr>
          <w:p w:rsidR="00B140B9" w:rsidRDefault="00B140B9"/>
        </w:tc>
        <w:tc>
          <w:tcPr>
            <w:tcW w:w="2431" w:type="dxa"/>
            <w:gridSpan w:val="3"/>
            <w:vMerge w:val="restart"/>
            <w:tcBorders>
              <w:left w:val="nil"/>
            </w:tcBorders>
          </w:tcPr>
          <w:p w:rsidR="00B140B9" w:rsidRDefault="00B140B9">
            <w:r>
              <w:t xml:space="preserve"> В том числе</w:t>
            </w:r>
          </w:p>
        </w:tc>
        <w:tc>
          <w:tcPr>
            <w:tcW w:w="2805" w:type="dxa"/>
            <w:gridSpan w:val="3"/>
            <w:vMerge w:val="restart"/>
          </w:tcPr>
          <w:p w:rsidR="00B140B9" w:rsidRDefault="00B140B9">
            <w:r>
              <w:t>В том числе</w:t>
            </w:r>
          </w:p>
        </w:tc>
        <w:tc>
          <w:tcPr>
            <w:tcW w:w="1122" w:type="dxa"/>
            <w:gridSpan w:val="2"/>
            <w:vMerge/>
          </w:tcPr>
          <w:p w:rsidR="00B140B9" w:rsidRDefault="00B140B9" w:rsidP="00D010DD"/>
        </w:tc>
      </w:tr>
      <w:tr w:rsidR="00B140B9">
        <w:trPr>
          <w:trHeight w:val="322"/>
        </w:trPr>
        <w:tc>
          <w:tcPr>
            <w:tcW w:w="676" w:type="dxa"/>
            <w:vMerge/>
            <w:tcBorders>
              <w:right w:val="nil"/>
            </w:tcBorders>
            <w:vAlign w:val="center"/>
          </w:tcPr>
          <w:p w:rsidR="00B140B9" w:rsidRDefault="00B140B9"/>
        </w:tc>
        <w:tc>
          <w:tcPr>
            <w:tcW w:w="2415" w:type="dxa"/>
            <w:vMerge/>
            <w:vAlign w:val="center"/>
          </w:tcPr>
          <w:p w:rsidR="00B140B9" w:rsidRDefault="00B140B9"/>
        </w:tc>
        <w:tc>
          <w:tcPr>
            <w:tcW w:w="944" w:type="dxa"/>
            <w:vMerge w:val="restart"/>
            <w:tcBorders>
              <w:right w:val="nil"/>
            </w:tcBorders>
          </w:tcPr>
          <w:p w:rsidR="00B140B9" w:rsidRDefault="00B140B9">
            <w:r>
              <w:t>Ж.д.</w:t>
            </w:r>
          </w:p>
          <w:p w:rsidR="00B140B9" w:rsidRDefault="00B140B9">
            <w:r>
              <w:t>20 зд.</w:t>
            </w:r>
          </w:p>
        </w:tc>
        <w:tc>
          <w:tcPr>
            <w:tcW w:w="935" w:type="dxa"/>
            <w:vMerge w:val="restart"/>
            <w:tcBorders>
              <w:right w:val="nil"/>
            </w:tcBorders>
          </w:tcPr>
          <w:p w:rsidR="00B140B9" w:rsidRDefault="00B140B9">
            <w:r>
              <w:t>Ж.д.</w:t>
            </w:r>
          </w:p>
          <w:p w:rsidR="00B140B9" w:rsidRDefault="00B140B9">
            <w:r>
              <w:t>28 зд</w:t>
            </w:r>
          </w:p>
          <w:p w:rsidR="00B140B9" w:rsidRDefault="00B140B9"/>
        </w:tc>
        <w:tc>
          <w:tcPr>
            <w:tcW w:w="935" w:type="dxa"/>
            <w:vMerge/>
            <w:tcBorders>
              <w:right w:val="nil"/>
            </w:tcBorders>
            <w:vAlign w:val="center"/>
          </w:tcPr>
          <w:p w:rsidR="00B140B9" w:rsidRDefault="00B140B9"/>
        </w:tc>
        <w:tc>
          <w:tcPr>
            <w:tcW w:w="2431" w:type="dxa"/>
            <w:gridSpan w:val="3"/>
            <w:vMerge/>
            <w:tcBorders>
              <w:left w:val="nil"/>
            </w:tcBorders>
            <w:vAlign w:val="center"/>
          </w:tcPr>
          <w:p w:rsidR="00B140B9" w:rsidRDefault="00B140B9"/>
        </w:tc>
        <w:tc>
          <w:tcPr>
            <w:tcW w:w="2805" w:type="dxa"/>
            <w:gridSpan w:val="3"/>
            <w:vMerge/>
            <w:vAlign w:val="center"/>
          </w:tcPr>
          <w:p w:rsidR="00B140B9" w:rsidRDefault="00B140B9"/>
        </w:tc>
        <w:tc>
          <w:tcPr>
            <w:tcW w:w="1122" w:type="dxa"/>
            <w:gridSpan w:val="2"/>
            <w:vMerge/>
            <w:vAlign w:val="center"/>
          </w:tcPr>
          <w:p w:rsidR="00B140B9" w:rsidRDefault="00B140B9"/>
        </w:tc>
      </w:tr>
      <w:tr w:rsidR="00B140B9">
        <w:trPr>
          <w:trHeight w:val="887"/>
        </w:trPr>
        <w:tc>
          <w:tcPr>
            <w:tcW w:w="676" w:type="dxa"/>
            <w:vMerge/>
            <w:tcBorders>
              <w:right w:val="nil"/>
            </w:tcBorders>
            <w:vAlign w:val="center"/>
          </w:tcPr>
          <w:p w:rsidR="00B140B9" w:rsidRDefault="00B140B9"/>
        </w:tc>
        <w:tc>
          <w:tcPr>
            <w:tcW w:w="2415" w:type="dxa"/>
            <w:vMerge/>
            <w:vAlign w:val="center"/>
          </w:tcPr>
          <w:p w:rsidR="00B140B9" w:rsidRDefault="00B140B9"/>
        </w:tc>
        <w:tc>
          <w:tcPr>
            <w:tcW w:w="944" w:type="dxa"/>
            <w:vMerge/>
            <w:tcBorders>
              <w:right w:val="nil"/>
            </w:tcBorders>
            <w:vAlign w:val="center"/>
          </w:tcPr>
          <w:p w:rsidR="00B140B9" w:rsidRDefault="00B140B9"/>
        </w:tc>
        <w:tc>
          <w:tcPr>
            <w:tcW w:w="935" w:type="dxa"/>
            <w:vMerge/>
            <w:tcBorders>
              <w:right w:val="nil"/>
            </w:tcBorders>
            <w:vAlign w:val="center"/>
          </w:tcPr>
          <w:p w:rsidR="00B140B9" w:rsidRDefault="00B140B9"/>
        </w:tc>
        <w:tc>
          <w:tcPr>
            <w:tcW w:w="935" w:type="dxa"/>
          </w:tcPr>
          <w:p w:rsidR="00B140B9" w:rsidRDefault="00B140B9">
            <w:r>
              <w:t>Итого</w:t>
            </w:r>
          </w:p>
          <w:p w:rsidR="00B140B9" w:rsidRDefault="00B140B9">
            <w:r>
              <w:t xml:space="preserve">  31</w:t>
            </w:r>
          </w:p>
        </w:tc>
        <w:tc>
          <w:tcPr>
            <w:tcW w:w="748" w:type="dxa"/>
          </w:tcPr>
          <w:p w:rsidR="00B140B9" w:rsidRDefault="00B140B9">
            <w:r>
              <w:t>Ж.д.</w:t>
            </w:r>
          </w:p>
          <w:p w:rsidR="00B140B9" w:rsidRDefault="00B140B9">
            <w:r>
              <w:t>27 зд.</w:t>
            </w:r>
          </w:p>
        </w:tc>
        <w:tc>
          <w:tcPr>
            <w:tcW w:w="935" w:type="dxa"/>
          </w:tcPr>
          <w:p w:rsidR="00B140B9" w:rsidRDefault="00B140B9">
            <w:r>
              <w:t xml:space="preserve">Общ.   </w:t>
            </w:r>
          </w:p>
          <w:p w:rsidR="00B140B9" w:rsidRDefault="00B140B9">
            <w:r>
              <w:t>см</w:t>
            </w:r>
          </w:p>
          <w:p w:rsidR="00B140B9" w:rsidRDefault="00B140B9">
            <w:r>
              <w:t>3 зд.</w:t>
            </w:r>
          </w:p>
        </w:tc>
        <w:tc>
          <w:tcPr>
            <w:tcW w:w="748" w:type="dxa"/>
          </w:tcPr>
          <w:p w:rsidR="00B140B9" w:rsidRDefault="00B140B9">
            <w:r>
              <w:t>Общ.</w:t>
            </w:r>
          </w:p>
          <w:p w:rsidR="00B140B9" w:rsidRDefault="00B140B9">
            <w:r>
              <w:t>хол.</w:t>
            </w:r>
          </w:p>
          <w:p w:rsidR="00B140B9" w:rsidRDefault="00B140B9">
            <w:r>
              <w:t xml:space="preserve">  1 зд.</w:t>
            </w:r>
          </w:p>
        </w:tc>
        <w:tc>
          <w:tcPr>
            <w:tcW w:w="935" w:type="dxa"/>
          </w:tcPr>
          <w:p w:rsidR="00B140B9" w:rsidRDefault="00B140B9">
            <w:r>
              <w:t>Итого</w:t>
            </w:r>
          </w:p>
          <w:p w:rsidR="00B140B9" w:rsidRDefault="00B140B9">
            <w:r>
              <w:t xml:space="preserve"> 24 зд.</w:t>
            </w:r>
          </w:p>
        </w:tc>
        <w:tc>
          <w:tcPr>
            <w:tcW w:w="935" w:type="dxa"/>
          </w:tcPr>
          <w:p w:rsidR="00B140B9" w:rsidRDefault="00B140B9">
            <w:r>
              <w:t>Жил. .</w:t>
            </w:r>
          </w:p>
          <w:p w:rsidR="00B140B9" w:rsidRDefault="00B140B9">
            <w:r>
              <w:t xml:space="preserve"> 23 зд.</w:t>
            </w:r>
          </w:p>
          <w:p w:rsidR="00B140B9" w:rsidRDefault="00B140B9"/>
        </w:tc>
        <w:tc>
          <w:tcPr>
            <w:tcW w:w="945" w:type="dxa"/>
            <w:gridSpan w:val="2"/>
          </w:tcPr>
          <w:p w:rsidR="00B140B9" w:rsidRDefault="00B140B9">
            <w:r>
              <w:t>Общ</w:t>
            </w:r>
          </w:p>
          <w:p w:rsidR="00B140B9" w:rsidRDefault="00B140B9">
            <w:r>
              <w:t>Сем.</w:t>
            </w:r>
          </w:p>
          <w:p w:rsidR="00B140B9" w:rsidRDefault="00B140B9">
            <w:r>
              <w:t xml:space="preserve"> 1 зд.</w:t>
            </w:r>
          </w:p>
        </w:tc>
        <w:tc>
          <w:tcPr>
            <w:tcW w:w="1112" w:type="dxa"/>
          </w:tcPr>
          <w:p w:rsidR="00B140B9" w:rsidRDefault="00B140B9">
            <w:r>
              <w:t>Всего домов</w:t>
            </w:r>
          </w:p>
          <w:p w:rsidR="00B140B9" w:rsidRDefault="00B140B9" w:rsidP="00D010DD">
            <w:r>
              <w:t>105 зд</w:t>
            </w:r>
          </w:p>
        </w:tc>
      </w:tr>
      <w:tr w:rsidR="00B140B9">
        <w:tc>
          <w:tcPr>
            <w:tcW w:w="676" w:type="dxa"/>
          </w:tcPr>
          <w:p w:rsidR="00B140B9" w:rsidRDefault="00B140B9">
            <w:r>
              <w:t xml:space="preserve">    1</w:t>
            </w:r>
          </w:p>
        </w:tc>
        <w:tc>
          <w:tcPr>
            <w:tcW w:w="2415" w:type="dxa"/>
          </w:tcPr>
          <w:p w:rsidR="00B140B9" w:rsidRDefault="00B140B9">
            <w:r>
              <w:t xml:space="preserve">                2</w:t>
            </w:r>
          </w:p>
        </w:tc>
        <w:tc>
          <w:tcPr>
            <w:tcW w:w="944" w:type="dxa"/>
          </w:tcPr>
          <w:p w:rsidR="00B140B9" w:rsidRDefault="00B140B9">
            <w:r>
              <w:t xml:space="preserve">      3</w:t>
            </w:r>
          </w:p>
        </w:tc>
        <w:tc>
          <w:tcPr>
            <w:tcW w:w="935" w:type="dxa"/>
          </w:tcPr>
          <w:p w:rsidR="00B140B9" w:rsidRDefault="00B140B9">
            <w:r>
              <w:t xml:space="preserve">    4</w:t>
            </w:r>
          </w:p>
        </w:tc>
        <w:tc>
          <w:tcPr>
            <w:tcW w:w="935" w:type="dxa"/>
          </w:tcPr>
          <w:p w:rsidR="00B140B9" w:rsidRDefault="00B140B9">
            <w:r>
              <w:t xml:space="preserve">   5</w:t>
            </w:r>
          </w:p>
        </w:tc>
        <w:tc>
          <w:tcPr>
            <w:tcW w:w="748" w:type="dxa"/>
          </w:tcPr>
          <w:p w:rsidR="00B140B9" w:rsidRDefault="00B140B9">
            <w:r>
              <w:t xml:space="preserve">   6</w:t>
            </w:r>
          </w:p>
        </w:tc>
        <w:tc>
          <w:tcPr>
            <w:tcW w:w="935" w:type="dxa"/>
          </w:tcPr>
          <w:p w:rsidR="00B140B9" w:rsidRDefault="00B140B9">
            <w:r>
              <w:t xml:space="preserve">   7</w:t>
            </w:r>
          </w:p>
        </w:tc>
        <w:tc>
          <w:tcPr>
            <w:tcW w:w="748" w:type="dxa"/>
          </w:tcPr>
          <w:p w:rsidR="00B140B9" w:rsidRDefault="00B140B9">
            <w:r>
              <w:t xml:space="preserve">   8</w:t>
            </w:r>
          </w:p>
        </w:tc>
        <w:tc>
          <w:tcPr>
            <w:tcW w:w="935" w:type="dxa"/>
          </w:tcPr>
          <w:p w:rsidR="00B140B9" w:rsidRDefault="00B140B9">
            <w:r>
              <w:t xml:space="preserve">    9</w:t>
            </w:r>
          </w:p>
        </w:tc>
        <w:tc>
          <w:tcPr>
            <w:tcW w:w="935" w:type="dxa"/>
          </w:tcPr>
          <w:p w:rsidR="00B140B9" w:rsidRDefault="00B140B9">
            <w:r>
              <w:t xml:space="preserve">   10</w:t>
            </w:r>
          </w:p>
        </w:tc>
        <w:tc>
          <w:tcPr>
            <w:tcW w:w="945" w:type="dxa"/>
            <w:gridSpan w:val="2"/>
          </w:tcPr>
          <w:p w:rsidR="00B140B9" w:rsidRDefault="00B140B9">
            <w:r>
              <w:t xml:space="preserve">  11</w:t>
            </w:r>
          </w:p>
        </w:tc>
        <w:tc>
          <w:tcPr>
            <w:tcW w:w="1112" w:type="dxa"/>
          </w:tcPr>
          <w:p w:rsidR="00B140B9" w:rsidRDefault="00B140B9" w:rsidP="00D010DD"/>
        </w:tc>
      </w:tr>
      <w:tr w:rsidR="00B140B9">
        <w:trPr>
          <w:trHeight w:val="43"/>
        </w:trPr>
        <w:tc>
          <w:tcPr>
            <w:tcW w:w="676" w:type="dxa"/>
          </w:tcPr>
          <w:p w:rsidR="00B140B9" w:rsidRDefault="00B140B9">
            <w:r>
              <w:t>1</w:t>
            </w:r>
          </w:p>
        </w:tc>
        <w:tc>
          <w:tcPr>
            <w:tcW w:w="2415" w:type="dxa"/>
          </w:tcPr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 xml:space="preserve">Ревизия отсечных вентилей  </w:t>
            </w:r>
            <w:r w:rsidRPr="004969A9">
              <w:rPr>
                <w:rFonts w:ascii="Arial" w:hAnsi="Arial" w:cs="Arial"/>
                <w:sz w:val="20"/>
                <w:szCs w:val="20"/>
              </w:rPr>
              <w:t>Ø15;</w:t>
            </w:r>
            <w:r w:rsidRPr="004969A9">
              <w:rPr>
                <w:sz w:val="20"/>
                <w:szCs w:val="20"/>
              </w:rPr>
              <w:t xml:space="preserve"> 20; 32; 40:  мм, на стояках  ГВС, ХВС, в течение года                (шт.)</w:t>
            </w:r>
          </w:p>
        </w:tc>
        <w:tc>
          <w:tcPr>
            <w:tcW w:w="944" w:type="dxa"/>
          </w:tcPr>
          <w:p w:rsidR="00B140B9" w:rsidRDefault="00B140B9">
            <w:r>
              <w:t>3496</w:t>
            </w:r>
          </w:p>
        </w:tc>
        <w:tc>
          <w:tcPr>
            <w:tcW w:w="935" w:type="dxa"/>
          </w:tcPr>
          <w:p w:rsidR="00B140B9" w:rsidRDefault="00B140B9">
            <w:r>
              <w:t>5020</w:t>
            </w:r>
          </w:p>
        </w:tc>
        <w:tc>
          <w:tcPr>
            <w:tcW w:w="935" w:type="dxa"/>
          </w:tcPr>
          <w:p w:rsidR="00B140B9" w:rsidRDefault="00B140B9">
            <w:r>
              <w:t>5224</w:t>
            </w:r>
          </w:p>
        </w:tc>
        <w:tc>
          <w:tcPr>
            <w:tcW w:w="748" w:type="dxa"/>
          </w:tcPr>
          <w:p w:rsidR="00B140B9" w:rsidRDefault="00B140B9">
            <w:r>
              <w:t>4516</w:t>
            </w:r>
          </w:p>
        </w:tc>
        <w:tc>
          <w:tcPr>
            <w:tcW w:w="935" w:type="dxa"/>
          </w:tcPr>
          <w:p w:rsidR="00B140B9" w:rsidRDefault="00B140B9">
            <w:r>
              <w:t>590</w:t>
            </w:r>
          </w:p>
        </w:tc>
        <w:tc>
          <w:tcPr>
            <w:tcW w:w="748" w:type="dxa"/>
          </w:tcPr>
          <w:p w:rsidR="00B140B9" w:rsidRDefault="00B140B9">
            <w:r>
              <w:t>118</w:t>
            </w:r>
          </w:p>
        </w:tc>
        <w:tc>
          <w:tcPr>
            <w:tcW w:w="935" w:type="dxa"/>
          </w:tcPr>
          <w:p w:rsidR="00B140B9" w:rsidRDefault="00B140B9">
            <w:r>
              <w:t>2122</w:t>
            </w:r>
          </w:p>
        </w:tc>
        <w:tc>
          <w:tcPr>
            <w:tcW w:w="935" w:type="dxa"/>
          </w:tcPr>
          <w:p w:rsidR="00B140B9" w:rsidRDefault="00B140B9"/>
        </w:tc>
        <w:tc>
          <w:tcPr>
            <w:tcW w:w="945" w:type="dxa"/>
            <w:gridSpan w:val="2"/>
          </w:tcPr>
          <w:p w:rsidR="00B140B9" w:rsidRDefault="00B140B9"/>
        </w:tc>
        <w:tc>
          <w:tcPr>
            <w:tcW w:w="1112" w:type="dxa"/>
          </w:tcPr>
          <w:p w:rsidR="00B140B9" w:rsidRDefault="00B140B9"/>
        </w:tc>
      </w:tr>
      <w:tr w:rsidR="00B140B9">
        <w:trPr>
          <w:trHeight w:val="43"/>
        </w:trPr>
        <w:tc>
          <w:tcPr>
            <w:tcW w:w="676" w:type="dxa"/>
          </w:tcPr>
          <w:p w:rsidR="00B140B9" w:rsidRDefault="00B140B9">
            <w:r>
              <w:t>2</w:t>
            </w:r>
          </w:p>
        </w:tc>
        <w:tc>
          <w:tcPr>
            <w:tcW w:w="2415" w:type="dxa"/>
          </w:tcPr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 xml:space="preserve">Ревизия задвижек  элеваторных узлов отопления и ГВС. хоз. питьевого водопровода, в течение  года       шт.                           </w:t>
            </w:r>
          </w:p>
        </w:tc>
        <w:tc>
          <w:tcPr>
            <w:tcW w:w="944" w:type="dxa"/>
          </w:tcPr>
          <w:p w:rsidR="00B140B9" w:rsidRDefault="00B140B9">
            <w:r>
              <w:t>319</w:t>
            </w:r>
          </w:p>
        </w:tc>
        <w:tc>
          <w:tcPr>
            <w:tcW w:w="935" w:type="dxa"/>
          </w:tcPr>
          <w:p w:rsidR="00B140B9" w:rsidRDefault="00B140B9">
            <w:r>
              <w:t>379</w:t>
            </w:r>
          </w:p>
        </w:tc>
        <w:tc>
          <w:tcPr>
            <w:tcW w:w="935" w:type="dxa"/>
          </w:tcPr>
          <w:p w:rsidR="00B140B9" w:rsidRDefault="00B140B9">
            <w:r>
              <w:t>416</w:t>
            </w:r>
          </w:p>
        </w:tc>
        <w:tc>
          <w:tcPr>
            <w:tcW w:w="748" w:type="dxa"/>
          </w:tcPr>
          <w:p w:rsidR="00B140B9" w:rsidRDefault="00B140B9">
            <w:r>
              <w:t>371</w:t>
            </w:r>
          </w:p>
        </w:tc>
        <w:tc>
          <w:tcPr>
            <w:tcW w:w="935" w:type="dxa"/>
          </w:tcPr>
          <w:p w:rsidR="00B140B9" w:rsidRDefault="00B140B9">
            <w:r>
              <w:t>27</w:t>
            </w:r>
          </w:p>
        </w:tc>
        <w:tc>
          <w:tcPr>
            <w:tcW w:w="748" w:type="dxa"/>
          </w:tcPr>
          <w:p w:rsidR="00B140B9" w:rsidRDefault="00B140B9">
            <w:r>
              <w:t>18</w:t>
            </w:r>
          </w:p>
        </w:tc>
        <w:tc>
          <w:tcPr>
            <w:tcW w:w="935" w:type="dxa"/>
          </w:tcPr>
          <w:p w:rsidR="00B140B9" w:rsidRDefault="00B140B9">
            <w:r>
              <w:t>183</w:t>
            </w:r>
          </w:p>
        </w:tc>
        <w:tc>
          <w:tcPr>
            <w:tcW w:w="935" w:type="dxa"/>
          </w:tcPr>
          <w:p w:rsidR="00B140B9" w:rsidRDefault="00B140B9"/>
        </w:tc>
        <w:tc>
          <w:tcPr>
            <w:tcW w:w="945" w:type="dxa"/>
            <w:gridSpan w:val="2"/>
          </w:tcPr>
          <w:p w:rsidR="00B140B9" w:rsidRDefault="00B140B9"/>
        </w:tc>
        <w:tc>
          <w:tcPr>
            <w:tcW w:w="1112" w:type="dxa"/>
          </w:tcPr>
          <w:p w:rsidR="00B140B9" w:rsidRDefault="00B140B9" w:rsidP="00D010DD"/>
        </w:tc>
      </w:tr>
      <w:tr w:rsidR="00B140B9">
        <w:trPr>
          <w:trHeight w:val="43"/>
        </w:trPr>
        <w:tc>
          <w:tcPr>
            <w:tcW w:w="676" w:type="dxa"/>
          </w:tcPr>
          <w:p w:rsidR="00B140B9" w:rsidRDefault="00B140B9">
            <w:r>
              <w:t>3</w:t>
            </w:r>
          </w:p>
        </w:tc>
        <w:tc>
          <w:tcPr>
            <w:tcW w:w="2415" w:type="dxa"/>
          </w:tcPr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>Консервация и расконсервация систем центрального отопления  на  период прекращения отопительного сезона,</w:t>
            </w:r>
          </w:p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 xml:space="preserve">дома, где установлены </w:t>
            </w:r>
          </w:p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>(элеваторные узлы)     шт.</w:t>
            </w:r>
          </w:p>
        </w:tc>
        <w:tc>
          <w:tcPr>
            <w:tcW w:w="944" w:type="dxa"/>
          </w:tcPr>
          <w:p w:rsidR="00B140B9" w:rsidRDefault="00B140B9">
            <w:r>
              <w:t>2298</w:t>
            </w:r>
          </w:p>
        </w:tc>
        <w:tc>
          <w:tcPr>
            <w:tcW w:w="935" w:type="dxa"/>
          </w:tcPr>
          <w:p w:rsidR="00B140B9" w:rsidRDefault="00B140B9">
            <w:r>
              <w:t>4863</w:t>
            </w:r>
          </w:p>
        </w:tc>
        <w:tc>
          <w:tcPr>
            <w:tcW w:w="935" w:type="dxa"/>
          </w:tcPr>
          <w:p w:rsidR="00B140B9" w:rsidRDefault="00B140B9">
            <w:r>
              <w:t>2842</w:t>
            </w:r>
          </w:p>
        </w:tc>
        <w:tc>
          <w:tcPr>
            <w:tcW w:w="748" w:type="dxa"/>
          </w:tcPr>
          <w:p w:rsidR="00B140B9" w:rsidRDefault="00B140B9">
            <w:r>
              <w:t>2618</w:t>
            </w:r>
          </w:p>
        </w:tc>
        <w:tc>
          <w:tcPr>
            <w:tcW w:w="935" w:type="dxa"/>
          </w:tcPr>
          <w:p w:rsidR="00B140B9" w:rsidRDefault="00B140B9">
            <w:r>
              <w:t>168</w:t>
            </w:r>
          </w:p>
        </w:tc>
        <w:tc>
          <w:tcPr>
            <w:tcW w:w="748" w:type="dxa"/>
          </w:tcPr>
          <w:p w:rsidR="00B140B9" w:rsidRDefault="00B140B9">
            <w:r>
              <w:t>56</w:t>
            </w:r>
          </w:p>
        </w:tc>
        <w:tc>
          <w:tcPr>
            <w:tcW w:w="935" w:type="dxa"/>
          </w:tcPr>
          <w:p w:rsidR="00B140B9" w:rsidRDefault="00B140B9">
            <w:r>
              <w:t>1096</w:t>
            </w:r>
          </w:p>
        </w:tc>
        <w:tc>
          <w:tcPr>
            <w:tcW w:w="935" w:type="dxa"/>
          </w:tcPr>
          <w:p w:rsidR="00B140B9" w:rsidRDefault="00B140B9"/>
        </w:tc>
        <w:tc>
          <w:tcPr>
            <w:tcW w:w="945" w:type="dxa"/>
            <w:gridSpan w:val="2"/>
          </w:tcPr>
          <w:p w:rsidR="00B140B9" w:rsidRDefault="00B140B9"/>
        </w:tc>
        <w:tc>
          <w:tcPr>
            <w:tcW w:w="1112" w:type="dxa"/>
          </w:tcPr>
          <w:p w:rsidR="00B140B9" w:rsidRDefault="00B140B9" w:rsidP="00D010DD"/>
        </w:tc>
      </w:tr>
      <w:tr w:rsidR="00B140B9">
        <w:trPr>
          <w:trHeight w:val="828"/>
        </w:trPr>
        <w:tc>
          <w:tcPr>
            <w:tcW w:w="676" w:type="dxa"/>
          </w:tcPr>
          <w:p w:rsidR="00B140B9" w:rsidRDefault="00B140B9">
            <w:r>
              <w:t>4</w:t>
            </w:r>
          </w:p>
        </w:tc>
        <w:tc>
          <w:tcPr>
            <w:tcW w:w="2415" w:type="dxa"/>
          </w:tcPr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>Осмотр задвижек    элеваторных узлов отопления, ГВС, хоз. питьевого водопровода</w:t>
            </w:r>
          </w:p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>(не реже одного раза в неделю)                             шт.</w:t>
            </w:r>
          </w:p>
        </w:tc>
        <w:tc>
          <w:tcPr>
            <w:tcW w:w="944" w:type="dxa"/>
          </w:tcPr>
          <w:p w:rsidR="00B140B9" w:rsidRDefault="00B140B9">
            <w:r>
              <w:t>319</w:t>
            </w:r>
          </w:p>
        </w:tc>
        <w:tc>
          <w:tcPr>
            <w:tcW w:w="935" w:type="dxa"/>
          </w:tcPr>
          <w:p w:rsidR="00B140B9" w:rsidRDefault="00B140B9">
            <w:r>
              <w:t>552</w:t>
            </w:r>
          </w:p>
        </w:tc>
        <w:tc>
          <w:tcPr>
            <w:tcW w:w="935" w:type="dxa"/>
          </w:tcPr>
          <w:p w:rsidR="00B140B9" w:rsidRDefault="00B140B9">
            <w:r>
              <w:t>408</w:t>
            </w:r>
          </w:p>
        </w:tc>
        <w:tc>
          <w:tcPr>
            <w:tcW w:w="748" w:type="dxa"/>
          </w:tcPr>
          <w:p w:rsidR="00B140B9" w:rsidRDefault="00B140B9">
            <w:r>
              <w:t>372</w:t>
            </w:r>
          </w:p>
        </w:tc>
        <w:tc>
          <w:tcPr>
            <w:tcW w:w="935" w:type="dxa"/>
          </w:tcPr>
          <w:p w:rsidR="00B140B9" w:rsidRDefault="00B140B9">
            <w:r>
              <w:t>27</w:t>
            </w:r>
          </w:p>
        </w:tc>
        <w:tc>
          <w:tcPr>
            <w:tcW w:w="748" w:type="dxa"/>
          </w:tcPr>
          <w:p w:rsidR="00B140B9" w:rsidRDefault="00B140B9">
            <w:r>
              <w:t>9</w:t>
            </w:r>
          </w:p>
        </w:tc>
        <w:tc>
          <w:tcPr>
            <w:tcW w:w="935" w:type="dxa"/>
          </w:tcPr>
          <w:p w:rsidR="00B140B9" w:rsidRDefault="00B140B9">
            <w:r>
              <w:t>183</w:t>
            </w:r>
          </w:p>
        </w:tc>
        <w:tc>
          <w:tcPr>
            <w:tcW w:w="935" w:type="dxa"/>
          </w:tcPr>
          <w:p w:rsidR="00B140B9" w:rsidRDefault="00B140B9"/>
        </w:tc>
        <w:tc>
          <w:tcPr>
            <w:tcW w:w="945" w:type="dxa"/>
            <w:gridSpan w:val="2"/>
          </w:tcPr>
          <w:p w:rsidR="00B140B9" w:rsidRDefault="00B140B9"/>
        </w:tc>
        <w:tc>
          <w:tcPr>
            <w:tcW w:w="1112" w:type="dxa"/>
          </w:tcPr>
          <w:p w:rsidR="00B140B9" w:rsidRDefault="00B140B9" w:rsidP="00D010DD"/>
        </w:tc>
      </w:tr>
      <w:tr w:rsidR="00B140B9">
        <w:trPr>
          <w:trHeight w:val="43"/>
        </w:trPr>
        <w:tc>
          <w:tcPr>
            <w:tcW w:w="676" w:type="dxa"/>
          </w:tcPr>
          <w:p w:rsidR="00B140B9" w:rsidRDefault="00B140B9">
            <w:r>
              <w:t>5</w:t>
            </w:r>
          </w:p>
        </w:tc>
        <w:tc>
          <w:tcPr>
            <w:tcW w:w="2415" w:type="dxa"/>
          </w:tcPr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>Регулировка трехходовых и пробковых кранов, кранов двойной регулировки, кранов для спуска воздуха, вентилей  и задвижек  эл. узлов и бойлерных</w:t>
            </w:r>
          </w:p>
        </w:tc>
        <w:tc>
          <w:tcPr>
            <w:tcW w:w="944" w:type="dxa"/>
          </w:tcPr>
          <w:p w:rsidR="00B140B9" w:rsidRDefault="00B140B9">
            <w:r>
              <w:t>332</w:t>
            </w:r>
          </w:p>
        </w:tc>
        <w:tc>
          <w:tcPr>
            <w:tcW w:w="935" w:type="dxa"/>
          </w:tcPr>
          <w:p w:rsidR="00B140B9" w:rsidRDefault="00B140B9">
            <w:r>
              <w:t>3162</w:t>
            </w:r>
          </w:p>
        </w:tc>
        <w:tc>
          <w:tcPr>
            <w:tcW w:w="935" w:type="dxa"/>
          </w:tcPr>
          <w:p w:rsidR="00B140B9" w:rsidRDefault="00B140B9">
            <w:r>
              <w:t>2648</w:t>
            </w:r>
          </w:p>
        </w:tc>
        <w:tc>
          <w:tcPr>
            <w:tcW w:w="748" w:type="dxa"/>
          </w:tcPr>
          <w:p w:rsidR="00B140B9" w:rsidRDefault="00B140B9">
            <w:r>
              <w:t>2176</w:t>
            </w:r>
          </w:p>
        </w:tc>
        <w:tc>
          <w:tcPr>
            <w:tcW w:w="935" w:type="dxa"/>
          </w:tcPr>
          <w:p w:rsidR="00B140B9" w:rsidRDefault="00B140B9">
            <w:r>
              <w:t>354</w:t>
            </w:r>
          </w:p>
        </w:tc>
        <w:tc>
          <w:tcPr>
            <w:tcW w:w="748" w:type="dxa"/>
          </w:tcPr>
          <w:p w:rsidR="00B140B9" w:rsidRDefault="00B140B9">
            <w:r>
              <w:t>118</w:t>
            </w:r>
          </w:p>
        </w:tc>
        <w:tc>
          <w:tcPr>
            <w:tcW w:w="935" w:type="dxa"/>
          </w:tcPr>
          <w:p w:rsidR="00B140B9" w:rsidRDefault="00B140B9">
            <w:r>
              <w:t>170</w:t>
            </w:r>
          </w:p>
        </w:tc>
        <w:tc>
          <w:tcPr>
            <w:tcW w:w="935" w:type="dxa"/>
          </w:tcPr>
          <w:p w:rsidR="00B140B9" w:rsidRDefault="00B140B9"/>
        </w:tc>
        <w:tc>
          <w:tcPr>
            <w:tcW w:w="945" w:type="dxa"/>
            <w:gridSpan w:val="2"/>
          </w:tcPr>
          <w:p w:rsidR="00B140B9" w:rsidRDefault="00B140B9"/>
        </w:tc>
        <w:tc>
          <w:tcPr>
            <w:tcW w:w="1112" w:type="dxa"/>
          </w:tcPr>
          <w:p w:rsidR="00B140B9" w:rsidRDefault="00B140B9" w:rsidP="00D010DD"/>
        </w:tc>
      </w:tr>
      <w:tr w:rsidR="00B140B9">
        <w:trPr>
          <w:trHeight w:val="43"/>
        </w:trPr>
        <w:tc>
          <w:tcPr>
            <w:tcW w:w="676" w:type="dxa"/>
          </w:tcPr>
          <w:p w:rsidR="00B140B9" w:rsidRDefault="00B140B9">
            <w:r>
              <w:t>6</w:t>
            </w:r>
          </w:p>
        </w:tc>
        <w:tc>
          <w:tcPr>
            <w:tcW w:w="2415" w:type="dxa"/>
          </w:tcPr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>Притирка запорной арматуры  без снятия с места. (перекрытие воды удаление сальника и старой набивки, очистка сальника. Набивска сальника, установка и притирка. Пуск воды</w:t>
            </w:r>
          </w:p>
        </w:tc>
        <w:tc>
          <w:tcPr>
            <w:tcW w:w="944" w:type="dxa"/>
          </w:tcPr>
          <w:p w:rsidR="00B140B9" w:rsidRDefault="00B140B9">
            <w:r>
              <w:t>2770</w:t>
            </w:r>
          </w:p>
        </w:tc>
        <w:tc>
          <w:tcPr>
            <w:tcW w:w="935" w:type="dxa"/>
          </w:tcPr>
          <w:p w:rsidR="00B140B9" w:rsidRDefault="00B140B9">
            <w:r>
              <w:t>5020</w:t>
            </w:r>
          </w:p>
        </w:tc>
        <w:tc>
          <w:tcPr>
            <w:tcW w:w="935" w:type="dxa"/>
          </w:tcPr>
          <w:p w:rsidR="00B140B9" w:rsidRDefault="00B140B9">
            <w:r>
              <w:t>406</w:t>
            </w:r>
          </w:p>
        </w:tc>
        <w:tc>
          <w:tcPr>
            <w:tcW w:w="748" w:type="dxa"/>
          </w:tcPr>
          <w:p w:rsidR="00B140B9" w:rsidRDefault="00B140B9">
            <w:r>
              <w:t>370</w:t>
            </w:r>
          </w:p>
        </w:tc>
        <w:tc>
          <w:tcPr>
            <w:tcW w:w="935" w:type="dxa"/>
          </w:tcPr>
          <w:p w:rsidR="00B140B9" w:rsidRDefault="00B140B9">
            <w:r>
              <w:t>27</w:t>
            </w:r>
          </w:p>
        </w:tc>
        <w:tc>
          <w:tcPr>
            <w:tcW w:w="748" w:type="dxa"/>
          </w:tcPr>
          <w:p w:rsidR="00B140B9" w:rsidRDefault="00B140B9">
            <w:r>
              <w:t>9</w:t>
            </w:r>
          </w:p>
        </w:tc>
        <w:tc>
          <w:tcPr>
            <w:tcW w:w="935" w:type="dxa"/>
          </w:tcPr>
          <w:p w:rsidR="00B140B9" w:rsidRDefault="00B140B9">
            <w:r>
              <w:t>1771</w:t>
            </w:r>
          </w:p>
        </w:tc>
        <w:tc>
          <w:tcPr>
            <w:tcW w:w="935" w:type="dxa"/>
          </w:tcPr>
          <w:p w:rsidR="00B140B9" w:rsidRDefault="00B140B9"/>
        </w:tc>
        <w:tc>
          <w:tcPr>
            <w:tcW w:w="945" w:type="dxa"/>
            <w:gridSpan w:val="2"/>
          </w:tcPr>
          <w:p w:rsidR="00B140B9" w:rsidRDefault="00B140B9"/>
        </w:tc>
        <w:tc>
          <w:tcPr>
            <w:tcW w:w="1112" w:type="dxa"/>
          </w:tcPr>
          <w:p w:rsidR="00B140B9" w:rsidRDefault="00B140B9" w:rsidP="00D010DD"/>
        </w:tc>
      </w:tr>
      <w:tr w:rsidR="00B140B9">
        <w:trPr>
          <w:trHeight w:val="43"/>
        </w:trPr>
        <w:tc>
          <w:tcPr>
            <w:tcW w:w="676" w:type="dxa"/>
          </w:tcPr>
          <w:p w:rsidR="00B140B9" w:rsidRDefault="00B140B9">
            <w:r>
              <w:t>7</w:t>
            </w:r>
          </w:p>
        </w:tc>
        <w:tc>
          <w:tcPr>
            <w:tcW w:w="2415" w:type="dxa"/>
          </w:tcPr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>Испытание систем центрального отопления и ГВС.</w:t>
            </w:r>
          </w:p>
        </w:tc>
        <w:tc>
          <w:tcPr>
            <w:tcW w:w="9172" w:type="dxa"/>
            <w:gridSpan w:val="11"/>
          </w:tcPr>
          <w:p w:rsidR="00B140B9" w:rsidRDefault="00B140B9">
            <w:r>
              <w:t xml:space="preserve">                                                                        1  раза в год.</w:t>
            </w:r>
          </w:p>
          <w:p w:rsidR="00B140B9" w:rsidRDefault="00B140B9" w:rsidP="0025200F"/>
        </w:tc>
      </w:tr>
      <w:tr w:rsidR="00B140B9">
        <w:trPr>
          <w:trHeight w:val="43"/>
        </w:trPr>
        <w:tc>
          <w:tcPr>
            <w:tcW w:w="676" w:type="dxa"/>
          </w:tcPr>
          <w:p w:rsidR="00B140B9" w:rsidRDefault="00B140B9">
            <w:r>
              <w:t xml:space="preserve">8. </w:t>
            </w:r>
          </w:p>
        </w:tc>
        <w:tc>
          <w:tcPr>
            <w:tcW w:w="2415" w:type="dxa"/>
          </w:tcPr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>Промывка систем отопления и ГВС гидропневматическим методом.</w:t>
            </w:r>
          </w:p>
        </w:tc>
        <w:tc>
          <w:tcPr>
            <w:tcW w:w="9172" w:type="dxa"/>
            <w:gridSpan w:val="11"/>
          </w:tcPr>
          <w:p w:rsidR="00B140B9" w:rsidRDefault="00B140B9">
            <w:r>
              <w:t xml:space="preserve">                                                                          1 раз в год.</w:t>
            </w:r>
          </w:p>
          <w:p w:rsidR="00B140B9" w:rsidRDefault="00B140B9"/>
        </w:tc>
      </w:tr>
      <w:tr w:rsidR="00B140B9">
        <w:trPr>
          <w:trHeight w:val="43"/>
        </w:trPr>
        <w:tc>
          <w:tcPr>
            <w:tcW w:w="676" w:type="dxa"/>
          </w:tcPr>
          <w:p w:rsidR="00B140B9" w:rsidRDefault="00B140B9">
            <w:r>
              <w:t>9.</w:t>
            </w:r>
          </w:p>
        </w:tc>
        <w:tc>
          <w:tcPr>
            <w:tcW w:w="2415" w:type="dxa"/>
          </w:tcPr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>Слив воды и наполнение систем водой, после установки</w:t>
            </w:r>
            <w:r>
              <w:rPr>
                <w:sz w:val="20"/>
                <w:szCs w:val="20"/>
              </w:rPr>
              <w:t xml:space="preserve"> приборов учета, замены </w:t>
            </w:r>
            <w:r w:rsidRPr="004969A9">
              <w:rPr>
                <w:sz w:val="20"/>
                <w:szCs w:val="20"/>
              </w:rPr>
              <w:t xml:space="preserve"> вентилей. ( стояков  шт)</w:t>
            </w:r>
          </w:p>
        </w:tc>
        <w:tc>
          <w:tcPr>
            <w:tcW w:w="944" w:type="dxa"/>
          </w:tcPr>
          <w:p w:rsidR="00B140B9" w:rsidRDefault="00B140B9">
            <w:r>
              <w:t>1558</w:t>
            </w:r>
          </w:p>
        </w:tc>
        <w:tc>
          <w:tcPr>
            <w:tcW w:w="935" w:type="dxa"/>
          </w:tcPr>
          <w:p w:rsidR="00B140B9" w:rsidRDefault="00B140B9">
            <w:r>
              <w:t>1020</w:t>
            </w:r>
          </w:p>
        </w:tc>
        <w:tc>
          <w:tcPr>
            <w:tcW w:w="935" w:type="dxa"/>
          </w:tcPr>
          <w:p w:rsidR="00B140B9" w:rsidRDefault="00B140B9">
            <w:r>
              <w:t>3014</w:t>
            </w:r>
          </w:p>
        </w:tc>
        <w:tc>
          <w:tcPr>
            <w:tcW w:w="748" w:type="dxa"/>
          </w:tcPr>
          <w:p w:rsidR="00B140B9" w:rsidRDefault="00B140B9">
            <w:r>
              <w:t>2790</w:t>
            </w:r>
          </w:p>
        </w:tc>
        <w:tc>
          <w:tcPr>
            <w:tcW w:w="935" w:type="dxa"/>
          </w:tcPr>
          <w:p w:rsidR="00B140B9" w:rsidRDefault="00B140B9">
            <w:r>
              <w:t>168</w:t>
            </w:r>
          </w:p>
        </w:tc>
        <w:tc>
          <w:tcPr>
            <w:tcW w:w="748" w:type="dxa"/>
          </w:tcPr>
          <w:p w:rsidR="00B140B9" w:rsidRDefault="00B140B9">
            <w:r>
              <w:t>56</w:t>
            </w:r>
          </w:p>
        </w:tc>
        <w:tc>
          <w:tcPr>
            <w:tcW w:w="935" w:type="dxa"/>
          </w:tcPr>
          <w:p w:rsidR="00B140B9" w:rsidRDefault="00B140B9">
            <w:r>
              <w:t>1096</w:t>
            </w:r>
          </w:p>
        </w:tc>
        <w:tc>
          <w:tcPr>
            <w:tcW w:w="935" w:type="dxa"/>
          </w:tcPr>
          <w:p w:rsidR="00B140B9" w:rsidRDefault="00B140B9"/>
        </w:tc>
        <w:tc>
          <w:tcPr>
            <w:tcW w:w="945" w:type="dxa"/>
            <w:gridSpan w:val="2"/>
          </w:tcPr>
          <w:p w:rsidR="00B140B9" w:rsidRDefault="00B140B9"/>
        </w:tc>
        <w:tc>
          <w:tcPr>
            <w:tcW w:w="1112" w:type="dxa"/>
          </w:tcPr>
          <w:p w:rsidR="00B140B9" w:rsidRDefault="00B140B9" w:rsidP="00D010DD"/>
        </w:tc>
      </w:tr>
      <w:tr w:rsidR="00B140B9">
        <w:trPr>
          <w:trHeight w:val="43"/>
        </w:trPr>
        <w:tc>
          <w:tcPr>
            <w:tcW w:w="676" w:type="dxa"/>
          </w:tcPr>
          <w:p w:rsidR="00B140B9" w:rsidRDefault="00B140B9">
            <w:r>
              <w:t>10.</w:t>
            </w:r>
          </w:p>
        </w:tc>
        <w:tc>
          <w:tcPr>
            <w:tcW w:w="2415" w:type="dxa"/>
          </w:tcPr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>Устранение засоров  канализации   в   подвалах, в течение года  м..п.(в год)</w:t>
            </w:r>
          </w:p>
        </w:tc>
        <w:tc>
          <w:tcPr>
            <w:tcW w:w="944" w:type="dxa"/>
          </w:tcPr>
          <w:p w:rsidR="00B140B9" w:rsidRDefault="00B140B9">
            <w:r>
              <w:t>5155</w:t>
            </w:r>
          </w:p>
        </w:tc>
        <w:tc>
          <w:tcPr>
            <w:tcW w:w="935" w:type="dxa"/>
          </w:tcPr>
          <w:p w:rsidR="00B140B9" w:rsidRDefault="00B140B9">
            <w:r>
              <w:t>3688</w:t>
            </w:r>
          </w:p>
        </w:tc>
        <w:tc>
          <w:tcPr>
            <w:tcW w:w="935" w:type="dxa"/>
          </w:tcPr>
          <w:p w:rsidR="00B140B9" w:rsidRDefault="00B140B9">
            <w:r>
              <w:t>3989</w:t>
            </w:r>
          </w:p>
        </w:tc>
        <w:tc>
          <w:tcPr>
            <w:tcW w:w="748" w:type="dxa"/>
          </w:tcPr>
          <w:p w:rsidR="00B140B9" w:rsidRDefault="00B140B9">
            <w:r>
              <w:t>3469</w:t>
            </w:r>
          </w:p>
        </w:tc>
        <w:tc>
          <w:tcPr>
            <w:tcW w:w="935" w:type="dxa"/>
          </w:tcPr>
          <w:p w:rsidR="00B140B9" w:rsidRDefault="00B140B9">
            <w:r>
              <w:t>390</w:t>
            </w:r>
          </w:p>
        </w:tc>
        <w:tc>
          <w:tcPr>
            <w:tcW w:w="748" w:type="dxa"/>
          </w:tcPr>
          <w:p w:rsidR="00B140B9" w:rsidRDefault="00B140B9">
            <w:r>
              <w:t>130</w:t>
            </w:r>
          </w:p>
        </w:tc>
        <w:tc>
          <w:tcPr>
            <w:tcW w:w="935" w:type="dxa"/>
          </w:tcPr>
          <w:p w:rsidR="00B140B9" w:rsidRDefault="00B140B9">
            <w:r>
              <w:t>605</w:t>
            </w:r>
          </w:p>
        </w:tc>
        <w:tc>
          <w:tcPr>
            <w:tcW w:w="935" w:type="dxa"/>
          </w:tcPr>
          <w:p w:rsidR="00B140B9" w:rsidRDefault="00B140B9"/>
        </w:tc>
        <w:tc>
          <w:tcPr>
            <w:tcW w:w="945" w:type="dxa"/>
            <w:gridSpan w:val="2"/>
          </w:tcPr>
          <w:p w:rsidR="00B140B9" w:rsidRDefault="00B140B9"/>
        </w:tc>
        <w:tc>
          <w:tcPr>
            <w:tcW w:w="1112" w:type="dxa"/>
          </w:tcPr>
          <w:p w:rsidR="00B140B9" w:rsidRDefault="00B140B9" w:rsidP="00D010DD"/>
        </w:tc>
      </w:tr>
      <w:tr w:rsidR="00B140B9">
        <w:trPr>
          <w:trHeight w:val="43"/>
        </w:trPr>
        <w:tc>
          <w:tcPr>
            <w:tcW w:w="676" w:type="dxa"/>
          </w:tcPr>
          <w:p w:rsidR="00B140B9" w:rsidRDefault="00B140B9">
            <w:r>
              <w:t>11</w:t>
            </w:r>
          </w:p>
        </w:tc>
        <w:tc>
          <w:tcPr>
            <w:tcW w:w="2415" w:type="dxa"/>
          </w:tcPr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>Откачка воды из подвалов чел\час</w:t>
            </w:r>
          </w:p>
        </w:tc>
        <w:tc>
          <w:tcPr>
            <w:tcW w:w="944" w:type="dxa"/>
          </w:tcPr>
          <w:p w:rsidR="00B140B9" w:rsidRDefault="00B140B9">
            <w:r>
              <w:t>232</w:t>
            </w:r>
          </w:p>
        </w:tc>
        <w:tc>
          <w:tcPr>
            <w:tcW w:w="935" w:type="dxa"/>
          </w:tcPr>
          <w:p w:rsidR="00B140B9" w:rsidRDefault="00B140B9">
            <w:r>
              <w:t>448</w:t>
            </w:r>
          </w:p>
        </w:tc>
        <w:tc>
          <w:tcPr>
            <w:tcW w:w="935" w:type="dxa"/>
          </w:tcPr>
          <w:p w:rsidR="00B140B9" w:rsidRDefault="00B140B9">
            <w:r>
              <w:t>634</w:t>
            </w:r>
          </w:p>
        </w:tc>
        <w:tc>
          <w:tcPr>
            <w:tcW w:w="748" w:type="dxa"/>
          </w:tcPr>
          <w:p w:rsidR="00B140B9" w:rsidRDefault="00B140B9">
            <w:r>
              <w:t>742</w:t>
            </w:r>
          </w:p>
        </w:tc>
        <w:tc>
          <w:tcPr>
            <w:tcW w:w="935" w:type="dxa"/>
          </w:tcPr>
          <w:p w:rsidR="00B140B9" w:rsidRDefault="00B140B9">
            <w:r>
              <w:t>50</w:t>
            </w:r>
          </w:p>
        </w:tc>
        <w:tc>
          <w:tcPr>
            <w:tcW w:w="748" w:type="dxa"/>
          </w:tcPr>
          <w:p w:rsidR="00B140B9" w:rsidRDefault="00B140B9">
            <w:r>
              <w:t>16</w:t>
            </w:r>
          </w:p>
        </w:tc>
        <w:tc>
          <w:tcPr>
            <w:tcW w:w="935" w:type="dxa"/>
          </w:tcPr>
          <w:p w:rsidR="00B140B9" w:rsidRDefault="00B140B9">
            <w:r>
              <w:t>238</w:t>
            </w:r>
          </w:p>
        </w:tc>
        <w:tc>
          <w:tcPr>
            <w:tcW w:w="935" w:type="dxa"/>
          </w:tcPr>
          <w:p w:rsidR="00B140B9" w:rsidRDefault="00B140B9"/>
        </w:tc>
        <w:tc>
          <w:tcPr>
            <w:tcW w:w="945" w:type="dxa"/>
            <w:gridSpan w:val="2"/>
          </w:tcPr>
          <w:p w:rsidR="00B140B9" w:rsidRDefault="00B140B9"/>
        </w:tc>
        <w:tc>
          <w:tcPr>
            <w:tcW w:w="1112" w:type="dxa"/>
          </w:tcPr>
          <w:p w:rsidR="00B140B9" w:rsidRDefault="00B140B9" w:rsidP="00D010DD"/>
        </w:tc>
      </w:tr>
      <w:tr w:rsidR="00B140B9">
        <w:trPr>
          <w:trHeight w:val="1093"/>
        </w:trPr>
        <w:tc>
          <w:tcPr>
            <w:tcW w:w="676" w:type="dxa"/>
          </w:tcPr>
          <w:p w:rsidR="00B140B9" w:rsidRDefault="00B140B9">
            <w:r>
              <w:t>12.</w:t>
            </w:r>
          </w:p>
        </w:tc>
        <w:tc>
          <w:tcPr>
            <w:tcW w:w="2415" w:type="dxa"/>
          </w:tcPr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>Ликвидация воздушных пробок в системе отопления.</w:t>
            </w:r>
          </w:p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 xml:space="preserve">                         (стояк)       шт.</w:t>
            </w:r>
          </w:p>
        </w:tc>
        <w:tc>
          <w:tcPr>
            <w:tcW w:w="944" w:type="dxa"/>
          </w:tcPr>
          <w:p w:rsidR="00B140B9" w:rsidRDefault="00B140B9">
            <w:r>
              <w:t>19941</w:t>
            </w:r>
          </w:p>
        </w:tc>
        <w:tc>
          <w:tcPr>
            <w:tcW w:w="935" w:type="dxa"/>
          </w:tcPr>
          <w:p w:rsidR="00B140B9" w:rsidRDefault="00B140B9">
            <w:r>
              <w:t>1020</w:t>
            </w:r>
          </w:p>
        </w:tc>
        <w:tc>
          <w:tcPr>
            <w:tcW w:w="935" w:type="dxa"/>
          </w:tcPr>
          <w:p w:rsidR="00B140B9" w:rsidRDefault="00B140B9">
            <w:r>
              <w:t>3014</w:t>
            </w:r>
          </w:p>
        </w:tc>
        <w:tc>
          <w:tcPr>
            <w:tcW w:w="748" w:type="dxa"/>
          </w:tcPr>
          <w:p w:rsidR="00B140B9" w:rsidRDefault="00B140B9">
            <w:r>
              <w:t>2790</w:t>
            </w:r>
          </w:p>
        </w:tc>
        <w:tc>
          <w:tcPr>
            <w:tcW w:w="935" w:type="dxa"/>
          </w:tcPr>
          <w:p w:rsidR="00B140B9" w:rsidRDefault="00B140B9">
            <w:r>
              <w:t>168</w:t>
            </w:r>
          </w:p>
        </w:tc>
        <w:tc>
          <w:tcPr>
            <w:tcW w:w="748" w:type="dxa"/>
          </w:tcPr>
          <w:p w:rsidR="00B140B9" w:rsidRDefault="00B140B9">
            <w:r>
              <w:t>56</w:t>
            </w:r>
          </w:p>
        </w:tc>
        <w:tc>
          <w:tcPr>
            <w:tcW w:w="935" w:type="dxa"/>
          </w:tcPr>
          <w:p w:rsidR="00B140B9" w:rsidRDefault="00B140B9">
            <w:r>
              <w:t>1096</w:t>
            </w:r>
          </w:p>
        </w:tc>
        <w:tc>
          <w:tcPr>
            <w:tcW w:w="935" w:type="dxa"/>
          </w:tcPr>
          <w:p w:rsidR="00B140B9" w:rsidRDefault="00B140B9"/>
        </w:tc>
        <w:tc>
          <w:tcPr>
            <w:tcW w:w="945" w:type="dxa"/>
            <w:gridSpan w:val="2"/>
          </w:tcPr>
          <w:p w:rsidR="00B140B9" w:rsidRDefault="00B140B9"/>
        </w:tc>
        <w:tc>
          <w:tcPr>
            <w:tcW w:w="1112" w:type="dxa"/>
          </w:tcPr>
          <w:p w:rsidR="00B140B9" w:rsidRDefault="00B140B9" w:rsidP="00D010DD"/>
        </w:tc>
      </w:tr>
      <w:tr w:rsidR="00B140B9">
        <w:trPr>
          <w:trHeight w:val="43"/>
        </w:trPr>
        <w:tc>
          <w:tcPr>
            <w:tcW w:w="676" w:type="dxa"/>
          </w:tcPr>
          <w:p w:rsidR="00B140B9" w:rsidRDefault="00B140B9">
            <w:r>
              <w:t>13.</w:t>
            </w:r>
          </w:p>
        </w:tc>
        <w:tc>
          <w:tcPr>
            <w:tcW w:w="2415" w:type="dxa"/>
          </w:tcPr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>Уплотнение сгонов с применением  льняной пряди или асбестового шнура.   шт.</w:t>
            </w:r>
          </w:p>
        </w:tc>
        <w:tc>
          <w:tcPr>
            <w:tcW w:w="944" w:type="dxa"/>
          </w:tcPr>
          <w:p w:rsidR="00B140B9" w:rsidRDefault="00B140B9">
            <w:r>
              <w:t>1125</w:t>
            </w:r>
          </w:p>
        </w:tc>
        <w:tc>
          <w:tcPr>
            <w:tcW w:w="935" w:type="dxa"/>
          </w:tcPr>
          <w:p w:rsidR="00B140B9" w:rsidRDefault="00B140B9">
            <w:r>
              <w:t>1099</w:t>
            </w:r>
          </w:p>
        </w:tc>
        <w:tc>
          <w:tcPr>
            <w:tcW w:w="935" w:type="dxa"/>
          </w:tcPr>
          <w:p w:rsidR="00B140B9" w:rsidRDefault="00B140B9">
            <w:r>
              <w:t>2960</w:t>
            </w:r>
          </w:p>
        </w:tc>
        <w:tc>
          <w:tcPr>
            <w:tcW w:w="748" w:type="dxa"/>
          </w:tcPr>
          <w:p w:rsidR="00B140B9" w:rsidRDefault="00B140B9">
            <w:r>
              <w:t>2750</w:t>
            </w:r>
          </w:p>
        </w:tc>
        <w:tc>
          <w:tcPr>
            <w:tcW w:w="935" w:type="dxa"/>
          </w:tcPr>
          <w:p w:rsidR="00B140B9" w:rsidRDefault="00B140B9">
            <w:r>
              <w:t>210</w:t>
            </w:r>
          </w:p>
        </w:tc>
        <w:tc>
          <w:tcPr>
            <w:tcW w:w="748" w:type="dxa"/>
          </w:tcPr>
          <w:p w:rsidR="00B140B9" w:rsidRDefault="00B140B9">
            <w:r>
              <w:t>70</w:t>
            </w:r>
          </w:p>
        </w:tc>
        <w:tc>
          <w:tcPr>
            <w:tcW w:w="935" w:type="dxa"/>
          </w:tcPr>
          <w:p w:rsidR="00B140B9" w:rsidRDefault="00B140B9">
            <w:r>
              <w:t>405</w:t>
            </w:r>
          </w:p>
        </w:tc>
        <w:tc>
          <w:tcPr>
            <w:tcW w:w="935" w:type="dxa"/>
          </w:tcPr>
          <w:p w:rsidR="00B140B9" w:rsidRDefault="00B140B9"/>
        </w:tc>
        <w:tc>
          <w:tcPr>
            <w:tcW w:w="945" w:type="dxa"/>
            <w:gridSpan w:val="2"/>
          </w:tcPr>
          <w:p w:rsidR="00B140B9" w:rsidRDefault="00B140B9"/>
        </w:tc>
        <w:tc>
          <w:tcPr>
            <w:tcW w:w="1112" w:type="dxa"/>
          </w:tcPr>
          <w:p w:rsidR="00B140B9" w:rsidRDefault="00B140B9" w:rsidP="00D010DD"/>
        </w:tc>
      </w:tr>
      <w:tr w:rsidR="00B140B9">
        <w:trPr>
          <w:trHeight w:val="43"/>
        </w:trPr>
        <w:tc>
          <w:tcPr>
            <w:tcW w:w="676" w:type="dxa"/>
          </w:tcPr>
          <w:p w:rsidR="00B140B9" w:rsidRDefault="00B140B9">
            <w:r>
              <w:t>14.</w:t>
            </w:r>
          </w:p>
        </w:tc>
        <w:tc>
          <w:tcPr>
            <w:tcW w:w="2415" w:type="dxa"/>
          </w:tcPr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>Очистка от накипи запорной арматуры   на элеваторных узлах и ГВС,  хоз. питьевого водопровода                 шт.</w:t>
            </w:r>
          </w:p>
          <w:p w:rsidR="00B140B9" w:rsidRPr="004969A9" w:rsidRDefault="00B140B9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</w:tcPr>
          <w:p w:rsidR="00B140B9" w:rsidRDefault="00B140B9">
            <w:r>
              <w:t>994</w:t>
            </w:r>
          </w:p>
        </w:tc>
        <w:tc>
          <w:tcPr>
            <w:tcW w:w="935" w:type="dxa"/>
          </w:tcPr>
          <w:p w:rsidR="00B140B9" w:rsidRDefault="00B140B9">
            <w:r>
              <w:t>4584</w:t>
            </w:r>
          </w:p>
        </w:tc>
        <w:tc>
          <w:tcPr>
            <w:tcW w:w="935" w:type="dxa"/>
          </w:tcPr>
          <w:p w:rsidR="00B140B9" w:rsidRDefault="00B140B9">
            <w:r>
              <w:t>406</w:t>
            </w:r>
          </w:p>
        </w:tc>
        <w:tc>
          <w:tcPr>
            <w:tcW w:w="748" w:type="dxa"/>
          </w:tcPr>
          <w:p w:rsidR="00B140B9" w:rsidRDefault="00B140B9">
            <w:r>
              <w:t>370</w:t>
            </w:r>
          </w:p>
        </w:tc>
        <w:tc>
          <w:tcPr>
            <w:tcW w:w="935" w:type="dxa"/>
          </w:tcPr>
          <w:p w:rsidR="00B140B9" w:rsidRDefault="00B140B9">
            <w:r>
              <w:t>27</w:t>
            </w:r>
          </w:p>
        </w:tc>
        <w:tc>
          <w:tcPr>
            <w:tcW w:w="748" w:type="dxa"/>
          </w:tcPr>
          <w:p w:rsidR="00B140B9" w:rsidRDefault="00B140B9">
            <w:r>
              <w:t>9</w:t>
            </w:r>
          </w:p>
        </w:tc>
        <w:tc>
          <w:tcPr>
            <w:tcW w:w="935" w:type="dxa"/>
          </w:tcPr>
          <w:p w:rsidR="00B140B9" w:rsidRDefault="00B140B9">
            <w:r>
              <w:t>188</w:t>
            </w:r>
          </w:p>
        </w:tc>
        <w:tc>
          <w:tcPr>
            <w:tcW w:w="935" w:type="dxa"/>
          </w:tcPr>
          <w:p w:rsidR="00B140B9" w:rsidRDefault="00B140B9"/>
        </w:tc>
        <w:tc>
          <w:tcPr>
            <w:tcW w:w="945" w:type="dxa"/>
            <w:gridSpan w:val="2"/>
          </w:tcPr>
          <w:p w:rsidR="00B140B9" w:rsidRDefault="00B140B9"/>
        </w:tc>
        <w:tc>
          <w:tcPr>
            <w:tcW w:w="1112" w:type="dxa"/>
          </w:tcPr>
          <w:p w:rsidR="00B140B9" w:rsidRDefault="00B140B9" w:rsidP="00D010DD"/>
        </w:tc>
      </w:tr>
      <w:tr w:rsidR="00B140B9">
        <w:trPr>
          <w:trHeight w:val="43"/>
        </w:trPr>
        <w:tc>
          <w:tcPr>
            <w:tcW w:w="676" w:type="dxa"/>
          </w:tcPr>
          <w:p w:rsidR="00B140B9" w:rsidRDefault="00B140B9">
            <w:r>
              <w:t>15.</w:t>
            </w:r>
          </w:p>
        </w:tc>
        <w:tc>
          <w:tcPr>
            <w:tcW w:w="2415" w:type="dxa"/>
          </w:tcPr>
          <w:p w:rsidR="00B140B9" w:rsidRDefault="00B140B9" w:rsidP="009654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Постоянный контроль параметров теплоносителя и воды ( давления, температуры , расхода) и незамедлительное принятие мер к восстановлению требуемых параметров отопления и водоснабжения и герметичности систем.  </w:t>
            </w:r>
          </w:p>
          <w:p w:rsidR="00B140B9" w:rsidRPr="004969A9" w:rsidRDefault="00B140B9" w:rsidP="009654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Контроль состояния и замена неисправных контрольно – измерительных приборов ( манометров, термометров и т.п.</w:t>
            </w:r>
          </w:p>
        </w:tc>
        <w:tc>
          <w:tcPr>
            <w:tcW w:w="9172" w:type="dxa"/>
            <w:gridSpan w:val="11"/>
          </w:tcPr>
          <w:p w:rsidR="00B140B9" w:rsidRDefault="00B140B9" w:rsidP="00D010DD"/>
          <w:p w:rsidR="00B140B9" w:rsidRPr="00965442" w:rsidRDefault="00B140B9" w:rsidP="00965442"/>
          <w:p w:rsidR="00B140B9" w:rsidRPr="00965442" w:rsidRDefault="00B140B9" w:rsidP="00965442"/>
          <w:p w:rsidR="00B140B9" w:rsidRDefault="00B140B9" w:rsidP="00965442"/>
          <w:p w:rsidR="00B140B9" w:rsidRPr="00965442" w:rsidRDefault="00B140B9" w:rsidP="00965442">
            <w:pPr>
              <w:tabs>
                <w:tab w:val="left" w:pos="1635"/>
              </w:tabs>
            </w:pPr>
            <w:r>
              <w:t xml:space="preserve">    Согласно  графика обходов. Обнаруженные неисправности  устранять, незамедлительно.</w:t>
            </w:r>
          </w:p>
        </w:tc>
      </w:tr>
      <w:tr w:rsidR="00B140B9">
        <w:trPr>
          <w:trHeight w:val="43"/>
        </w:trPr>
        <w:tc>
          <w:tcPr>
            <w:tcW w:w="676" w:type="dxa"/>
          </w:tcPr>
          <w:p w:rsidR="00B140B9" w:rsidRDefault="00B140B9">
            <w:r>
              <w:t>16.</w:t>
            </w:r>
          </w:p>
        </w:tc>
        <w:tc>
          <w:tcPr>
            <w:tcW w:w="2415" w:type="dxa"/>
          </w:tcPr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 xml:space="preserve">Теплоизоляция трубопроводов (мелкий ремонт изоляции)       м.п.                                 </w:t>
            </w:r>
          </w:p>
        </w:tc>
        <w:tc>
          <w:tcPr>
            <w:tcW w:w="944" w:type="dxa"/>
          </w:tcPr>
          <w:p w:rsidR="00B140B9" w:rsidRDefault="00B140B9">
            <w:r>
              <w:t>459</w:t>
            </w:r>
          </w:p>
        </w:tc>
        <w:tc>
          <w:tcPr>
            <w:tcW w:w="935" w:type="dxa"/>
          </w:tcPr>
          <w:p w:rsidR="00B140B9" w:rsidRDefault="00B140B9">
            <w:r>
              <w:t>271</w:t>
            </w:r>
          </w:p>
        </w:tc>
        <w:tc>
          <w:tcPr>
            <w:tcW w:w="935" w:type="dxa"/>
          </w:tcPr>
          <w:p w:rsidR="00B140B9" w:rsidRDefault="00B140B9">
            <w:r>
              <w:t>371</w:t>
            </w:r>
          </w:p>
        </w:tc>
        <w:tc>
          <w:tcPr>
            <w:tcW w:w="748" w:type="dxa"/>
          </w:tcPr>
          <w:p w:rsidR="00B140B9" w:rsidRDefault="00B140B9">
            <w:r>
              <w:t>639</w:t>
            </w:r>
          </w:p>
        </w:tc>
        <w:tc>
          <w:tcPr>
            <w:tcW w:w="935" w:type="dxa"/>
          </w:tcPr>
          <w:p w:rsidR="00B140B9" w:rsidRDefault="00B140B9">
            <w:r>
              <w:t>48</w:t>
            </w:r>
          </w:p>
        </w:tc>
        <w:tc>
          <w:tcPr>
            <w:tcW w:w="748" w:type="dxa"/>
          </w:tcPr>
          <w:p w:rsidR="00B140B9" w:rsidRDefault="00B140B9">
            <w:r>
              <w:t>21</w:t>
            </w:r>
          </w:p>
        </w:tc>
        <w:tc>
          <w:tcPr>
            <w:tcW w:w="935" w:type="dxa"/>
          </w:tcPr>
          <w:p w:rsidR="00B140B9" w:rsidRDefault="00B140B9">
            <w:r>
              <w:t>228</w:t>
            </w:r>
          </w:p>
        </w:tc>
        <w:tc>
          <w:tcPr>
            <w:tcW w:w="935" w:type="dxa"/>
          </w:tcPr>
          <w:p w:rsidR="00B140B9" w:rsidRDefault="00B140B9"/>
        </w:tc>
        <w:tc>
          <w:tcPr>
            <w:tcW w:w="945" w:type="dxa"/>
            <w:gridSpan w:val="2"/>
          </w:tcPr>
          <w:p w:rsidR="00B140B9" w:rsidRDefault="00B140B9"/>
        </w:tc>
        <w:tc>
          <w:tcPr>
            <w:tcW w:w="1112" w:type="dxa"/>
          </w:tcPr>
          <w:p w:rsidR="00B140B9" w:rsidRDefault="00B140B9" w:rsidP="00D010DD"/>
        </w:tc>
      </w:tr>
      <w:tr w:rsidR="00B140B9">
        <w:trPr>
          <w:trHeight w:val="43"/>
        </w:trPr>
        <w:tc>
          <w:tcPr>
            <w:tcW w:w="676" w:type="dxa"/>
          </w:tcPr>
          <w:p w:rsidR="00B140B9" w:rsidRDefault="00B140B9">
            <w:r>
              <w:t>17.</w:t>
            </w:r>
          </w:p>
        </w:tc>
        <w:tc>
          <w:tcPr>
            <w:tcW w:w="2415" w:type="dxa"/>
          </w:tcPr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 xml:space="preserve">Устранение течей сальников   на задвижках и вентилях   элеваторных узлов и ГВС,  хоз. </w:t>
            </w:r>
          </w:p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>питьевом водопроводе   бойлерных и  общ.</w:t>
            </w:r>
          </w:p>
        </w:tc>
        <w:tc>
          <w:tcPr>
            <w:tcW w:w="944" w:type="dxa"/>
          </w:tcPr>
          <w:p w:rsidR="00B140B9" w:rsidRDefault="00B140B9">
            <w:r>
              <w:t>323</w:t>
            </w:r>
          </w:p>
        </w:tc>
        <w:tc>
          <w:tcPr>
            <w:tcW w:w="935" w:type="dxa"/>
          </w:tcPr>
          <w:p w:rsidR="00B140B9" w:rsidRDefault="00B140B9">
            <w:r>
              <w:t>415</w:t>
            </w:r>
          </w:p>
        </w:tc>
        <w:tc>
          <w:tcPr>
            <w:tcW w:w="935" w:type="dxa"/>
          </w:tcPr>
          <w:p w:rsidR="00B140B9" w:rsidRDefault="00B140B9">
            <w:r>
              <w:t>406</w:t>
            </w:r>
          </w:p>
        </w:tc>
        <w:tc>
          <w:tcPr>
            <w:tcW w:w="748" w:type="dxa"/>
          </w:tcPr>
          <w:p w:rsidR="00B140B9" w:rsidRDefault="00B140B9">
            <w:r>
              <w:t>370</w:t>
            </w:r>
          </w:p>
        </w:tc>
        <w:tc>
          <w:tcPr>
            <w:tcW w:w="935" w:type="dxa"/>
          </w:tcPr>
          <w:p w:rsidR="00B140B9" w:rsidRDefault="00B140B9">
            <w:r>
              <w:t>27</w:t>
            </w:r>
          </w:p>
        </w:tc>
        <w:tc>
          <w:tcPr>
            <w:tcW w:w="748" w:type="dxa"/>
          </w:tcPr>
          <w:p w:rsidR="00B140B9" w:rsidRDefault="00B140B9">
            <w:r>
              <w:t>9</w:t>
            </w:r>
          </w:p>
        </w:tc>
        <w:tc>
          <w:tcPr>
            <w:tcW w:w="935" w:type="dxa"/>
          </w:tcPr>
          <w:p w:rsidR="00B140B9" w:rsidRDefault="00B140B9">
            <w:r>
              <w:t>188</w:t>
            </w:r>
          </w:p>
        </w:tc>
        <w:tc>
          <w:tcPr>
            <w:tcW w:w="935" w:type="dxa"/>
          </w:tcPr>
          <w:p w:rsidR="00B140B9" w:rsidRDefault="00B140B9"/>
        </w:tc>
        <w:tc>
          <w:tcPr>
            <w:tcW w:w="945" w:type="dxa"/>
            <w:gridSpan w:val="2"/>
          </w:tcPr>
          <w:p w:rsidR="00B140B9" w:rsidRDefault="00B140B9"/>
        </w:tc>
        <w:tc>
          <w:tcPr>
            <w:tcW w:w="1112" w:type="dxa"/>
          </w:tcPr>
          <w:p w:rsidR="00B140B9" w:rsidRDefault="00B140B9" w:rsidP="00D010DD"/>
        </w:tc>
      </w:tr>
      <w:tr w:rsidR="00B140B9">
        <w:trPr>
          <w:trHeight w:val="43"/>
        </w:trPr>
        <w:tc>
          <w:tcPr>
            <w:tcW w:w="676" w:type="dxa"/>
          </w:tcPr>
          <w:p w:rsidR="00B140B9" w:rsidRDefault="00B140B9">
            <w:r>
              <w:t>18</w:t>
            </w:r>
          </w:p>
        </w:tc>
        <w:tc>
          <w:tcPr>
            <w:tcW w:w="2415" w:type="dxa"/>
          </w:tcPr>
          <w:p w:rsidR="00B140B9" w:rsidRPr="00033B2F" w:rsidRDefault="00B140B9" w:rsidP="00965442">
            <w:pPr>
              <w:rPr>
                <w:sz w:val="20"/>
                <w:szCs w:val="20"/>
              </w:rPr>
            </w:pPr>
            <w:r w:rsidRPr="00033B2F">
              <w:rPr>
                <w:sz w:val="20"/>
                <w:szCs w:val="20"/>
              </w:rPr>
              <w:t>Осмотр системы центрального отопления:</w:t>
            </w:r>
          </w:p>
          <w:p w:rsidR="00B140B9" w:rsidRPr="00033B2F" w:rsidRDefault="00B140B9" w:rsidP="00965442">
            <w:pPr>
              <w:rPr>
                <w:sz w:val="20"/>
                <w:szCs w:val="20"/>
              </w:rPr>
            </w:pPr>
            <w:r w:rsidRPr="00033B2F">
              <w:rPr>
                <w:b/>
                <w:bCs/>
                <w:i/>
                <w:iCs/>
                <w:sz w:val="20"/>
                <w:szCs w:val="20"/>
              </w:rPr>
              <w:t>Устройства в чердачных и подвальных помещениях</w:t>
            </w:r>
            <w:r w:rsidRPr="00033B2F">
              <w:rPr>
                <w:sz w:val="20"/>
                <w:szCs w:val="20"/>
              </w:rPr>
              <w:t xml:space="preserve"> Проверка состояния регулирующих кранов и вентилей,  задвижек, запроной арматуры на чердаке. </w:t>
            </w:r>
          </w:p>
          <w:p w:rsidR="00B140B9" w:rsidRPr="00033B2F" w:rsidRDefault="00B140B9" w:rsidP="00965442">
            <w:pPr>
              <w:rPr>
                <w:sz w:val="20"/>
                <w:szCs w:val="20"/>
              </w:rPr>
            </w:pPr>
            <w:r w:rsidRPr="00033B2F">
              <w:rPr>
                <w:sz w:val="20"/>
                <w:szCs w:val="20"/>
              </w:rPr>
              <w:t>Проверка состояния креплений  и прокладок доя трубопроводов, вентилей, запорной и регулирующей арматуры и  приборов автоматического регулирования системы отопления и горячего водоснабжения.</w:t>
            </w:r>
          </w:p>
          <w:p w:rsidR="00B140B9" w:rsidRPr="004969A9" w:rsidRDefault="00B140B9" w:rsidP="00965442">
            <w:pPr>
              <w:rPr>
                <w:sz w:val="20"/>
                <w:szCs w:val="20"/>
              </w:rPr>
            </w:pPr>
            <w:r w:rsidRPr="00033B2F">
              <w:rPr>
                <w:sz w:val="20"/>
                <w:szCs w:val="20"/>
              </w:rPr>
              <w:t>(4-раза в месяц)  м</w:t>
            </w:r>
            <w:r w:rsidRPr="00033B2F">
              <w:rPr>
                <w:rFonts w:ascii="Arial" w:hAnsi="Arial" w:cs="Arial"/>
                <w:sz w:val="20"/>
                <w:szCs w:val="20"/>
              </w:rPr>
              <w:t>²</w:t>
            </w:r>
          </w:p>
        </w:tc>
        <w:tc>
          <w:tcPr>
            <w:tcW w:w="9172" w:type="dxa"/>
            <w:gridSpan w:val="11"/>
          </w:tcPr>
          <w:p w:rsidR="00B140B9" w:rsidRDefault="00B140B9"/>
          <w:p w:rsidR="00B140B9" w:rsidRPr="00965442" w:rsidRDefault="00B140B9" w:rsidP="00965442"/>
          <w:p w:rsidR="00B140B9" w:rsidRPr="00965442" w:rsidRDefault="00B140B9" w:rsidP="00965442"/>
          <w:p w:rsidR="00B140B9" w:rsidRPr="00965442" w:rsidRDefault="00B140B9" w:rsidP="00965442"/>
          <w:p w:rsidR="00B140B9" w:rsidRDefault="00B140B9" w:rsidP="00965442"/>
          <w:p w:rsidR="00B140B9" w:rsidRDefault="00B140B9" w:rsidP="00812DC0">
            <w:pPr>
              <w:tabs>
                <w:tab w:val="left" w:pos="1815"/>
              </w:tabs>
            </w:pPr>
            <w:r>
              <w:tab/>
              <w:t>1  раз  в  неделю</w:t>
            </w:r>
          </w:p>
          <w:p w:rsidR="00B140B9" w:rsidRDefault="00B140B9" w:rsidP="00965442"/>
          <w:p w:rsidR="00B140B9" w:rsidRPr="00965442" w:rsidRDefault="00B140B9" w:rsidP="00965442">
            <w:pPr>
              <w:ind w:firstLine="708"/>
            </w:pPr>
          </w:p>
        </w:tc>
      </w:tr>
      <w:tr w:rsidR="00B140B9">
        <w:trPr>
          <w:trHeight w:val="43"/>
        </w:trPr>
        <w:tc>
          <w:tcPr>
            <w:tcW w:w="676" w:type="dxa"/>
          </w:tcPr>
          <w:p w:rsidR="00B140B9" w:rsidRDefault="00B140B9">
            <w:r>
              <w:t>19</w:t>
            </w:r>
          </w:p>
        </w:tc>
        <w:tc>
          <w:tcPr>
            <w:tcW w:w="2415" w:type="dxa"/>
          </w:tcPr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>Осмотр водопровода, канализации и горячего водоснабжения. проверка   исправности водоразборных кранов, смесителей, запорной арматуры, санитарно технических приборов Проверка состояния креплений на магистральных водопроводах, раструбов канализационных труб, сифонов.  квартир .шт.</w:t>
            </w:r>
          </w:p>
          <w:p w:rsidR="00B140B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>(один раз в неделю)</w:t>
            </w:r>
          </w:p>
          <w:p w:rsidR="00B140B9" w:rsidRDefault="00B140B9">
            <w:pPr>
              <w:rPr>
                <w:sz w:val="20"/>
                <w:szCs w:val="20"/>
              </w:rPr>
            </w:pPr>
          </w:p>
          <w:p w:rsidR="00B140B9" w:rsidRDefault="00B140B9">
            <w:pPr>
              <w:rPr>
                <w:sz w:val="20"/>
                <w:szCs w:val="20"/>
              </w:rPr>
            </w:pPr>
          </w:p>
          <w:p w:rsidR="00B140B9" w:rsidRDefault="00B140B9">
            <w:pPr>
              <w:rPr>
                <w:sz w:val="20"/>
                <w:szCs w:val="20"/>
              </w:rPr>
            </w:pPr>
          </w:p>
          <w:p w:rsidR="00B140B9" w:rsidRPr="004969A9" w:rsidRDefault="00B140B9">
            <w:pPr>
              <w:rPr>
                <w:sz w:val="20"/>
                <w:szCs w:val="20"/>
              </w:rPr>
            </w:pPr>
          </w:p>
        </w:tc>
        <w:tc>
          <w:tcPr>
            <w:tcW w:w="9172" w:type="dxa"/>
            <w:gridSpan w:val="11"/>
          </w:tcPr>
          <w:p w:rsidR="00B140B9" w:rsidRDefault="00B140B9"/>
          <w:p w:rsidR="00B140B9" w:rsidRDefault="00B140B9"/>
          <w:p w:rsidR="00B140B9" w:rsidRPr="00C73BBC" w:rsidRDefault="00B140B9" w:rsidP="00C73BBC"/>
          <w:p w:rsidR="00B140B9" w:rsidRDefault="00B140B9" w:rsidP="00C73BBC"/>
          <w:p w:rsidR="00B140B9" w:rsidRPr="00C73BBC" w:rsidRDefault="00B140B9" w:rsidP="00C73BBC">
            <w:pPr>
              <w:tabs>
                <w:tab w:val="left" w:pos="1215"/>
              </w:tabs>
            </w:pPr>
            <w:r>
              <w:tab/>
              <w:t>1  раз  в  неделю</w:t>
            </w:r>
          </w:p>
        </w:tc>
      </w:tr>
      <w:tr w:rsidR="00B140B9">
        <w:trPr>
          <w:trHeight w:val="43"/>
        </w:trPr>
        <w:tc>
          <w:tcPr>
            <w:tcW w:w="676" w:type="dxa"/>
          </w:tcPr>
          <w:p w:rsidR="00B140B9" w:rsidRDefault="00B140B9">
            <w:r>
              <w:t>20</w:t>
            </w:r>
          </w:p>
        </w:tc>
        <w:tc>
          <w:tcPr>
            <w:tcW w:w="2415" w:type="dxa"/>
          </w:tcPr>
          <w:p w:rsidR="00B140B9" w:rsidRPr="00033B2F" w:rsidRDefault="00B140B9" w:rsidP="00C73BBC">
            <w:pPr>
              <w:rPr>
                <w:sz w:val="20"/>
                <w:szCs w:val="20"/>
              </w:rPr>
            </w:pPr>
            <w:r w:rsidRPr="00033B2F">
              <w:rPr>
                <w:sz w:val="20"/>
                <w:szCs w:val="20"/>
              </w:rPr>
              <w:t>Обход чердачных помещений</w:t>
            </w:r>
          </w:p>
          <w:p w:rsidR="00B140B9" w:rsidRPr="00033B2F" w:rsidRDefault="00B140B9" w:rsidP="00C73BBC">
            <w:pPr>
              <w:rPr>
                <w:sz w:val="20"/>
                <w:szCs w:val="20"/>
              </w:rPr>
            </w:pPr>
            <w:r w:rsidRPr="00033B2F">
              <w:rPr>
                <w:sz w:val="20"/>
                <w:szCs w:val="20"/>
              </w:rPr>
              <w:t xml:space="preserve">на предмет выявления  утечек на  воздушниках, запорных вентилях. Нарушение целостности стояков ливневой </w:t>
            </w:r>
          </w:p>
          <w:p w:rsidR="00B140B9" w:rsidRPr="00033B2F" w:rsidRDefault="00B140B9" w:rsidP="00C73BBC">
            <w:pPr>
              <w:rPr>
                <w:sz w:val="20"/>
                <w:szCs w:val="20"/>
              </w:rPr>
            </w:pPr>
            <w:r w:rsidRPr="00033B2F">
              <w:rPr>
                <w:sz w:val="20"/>
                <w:szCs w:val="20"/>
              </w:rPr>
              <w:t>канализации с крыш.  м</w:t>
            </w:r>
            <w:r w:rsidRPr="00033B2F">
              <w:rPr>
                <w:rFonts w:ascii="Arial" w:hAnsi="Arial" w:cs="Arial"/>
                <w:sz w:val="20"/>
                <w:szCs w:val="20"/>
              </w:rPr>
              <w:t>²</w:t>
            </w:r>
          </w:p>
          <w:p w:rsidR="00B140B9" w:rsidRPr="004969A9" w:rsidRDefault="00B140B9" w:rsidP="00C73BBC">
            <w:pPr>
              <w:rPr>
                <w:sz w:val="20"/>
                <w:szCs w:val="20"/>
              </w:rPr>
            </w:pPr>
            <w:r w:rsidRPr="00033B2F">
              <w:rPr>
                <w:sz w:val="20"/>
                <w:szCs w:val="20"/>
              </w:rPr>
              <w:t xml:space="preserve"> (4 раза в месяц)</w:t>
            </w:r>
          </w:p>
        </w:tc>
        <w:tc>
          <w:tcPr>
            <w:tcW w:w="9172" w:type="dxa"/>
            <w:gridSpan w:val="11"/>
          </w:tcPr>
          <w:p w:rsidR="00B140B9" w:rsidRDefault="00B140B9"/>
          <w:p w:rsidR="00B140B9" w:rsidRDefault="00B140B9" w:rsidP="00C11EF1"/>
          <w:p w:rsidR="00B140B9" w:rsidRDefault="00B140B9" w:rsidP="00C11EF1"/>
          <w:p w:rsidR="00B140B9" w:rsidRPr="00C11EF1" w:rsidRDefault="00B140B9" w:rsidP="00C11EF1">
            <w:pPr>
              <w:tabs>
                <w:tab w:val="left" w:pos="1650"/>
              </w:tabs>
            </w:pPr>
            <w:r>
              <w:tab/>
              <w:t>1  раз  в  неделю</w:t>
            </w:r>
          </w:p>
        </w:tc>
      </w:tr>
      <w:tr w:rsidR="00B140B9">
        <w:trPr>
          <w:trHeight w:val="43"/>
        </w:trPr>
        <w:tc>
          <w:tcPr>
            <w:tcW w:w="676" w:type="dxa"/>
          </w:tcPr>
          <w:p w:rsidR="00B140B9" w:rsidRDefault="00B140B9">
            <w:r>
              <w:t>21</w:t>
            </w:r>
          </w:p>
        </w:tc>
        <w:tc>
          <w:tcPr>
            <w:tcW w:w="2415" w:type="dxa"/>
          </w:tcPr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 xml:space="preserve">Осмотр ситемы центрального отопления.  </w:t>
            </w:r>
          </w:p>
          <w:p w:rsidR="00B140B9" w:rsidRPr="004969A9" w:rsidRDefault="00B140B9">
            <w:pPr>
              <w:rPr>
                <w:i/>
                <w:iCs/>
                <w:sz w:val="20"/>
                <w:szCs w:val="20"/>
                <w:u w:val="single"/>
              </w:rPr>
            </w:pPr>
            <w:r w:rsidRPr="004969A9">
              <w:rPr>
                <w:i/>
                <w:iCs/>
                <w:sz w:val="20"/>
                <w:szCs w:val="20"/>
                <w:u w:val="single"/>
              </w:rPr>
              <w:t>Внутриквартирные устройства</w:t>
            </w:r>
          </w:p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>проверка состояния трубопроводов, отопительных приборов, регулировочной и запорной арматуры. (кв. шт.)</w:t>
            </w:r>
          </w:p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>(один раз в месяц)</w:t>
            </w:r>
          </w:p>
          <w:p w:rsidR="00B140B9" w:rsidRPr="004969A9" w:rsidRDefault="00B140B9">
            <w:pPr>
              <w:rPr>
                <w:sz w:val="20"/>
                <w:szCs w:val="20"/>
              </w:rPr>
            </w:pPr>
          </w:p>
          <w:p w:rsidR="00B140B9" w:rsidRPr="004969A9" w:rsidRDefault="00B140B9">
            <w:pPr>
              <w:rPr>
                <w:sz w:val="20"/>
                <w:szCs w:val="20"/>
              </w:rPr>
            </w:pPr>
          </w:p>
        </w:tc>
        <w:tc>
          <w:tcPr>
            <w:tcW w:w="9172" w:type="dxa"/>
            <w:gridSpan w:val="11"/>
          </w:tcPr>
          <w:p w:rsidR="00B140B9" w:rsidRDefault="00B140B9"/>
          <w:p w:rsidR="00B140B9" w:rsidRDefault="00B140B9"/>
          <w:p w:rsidR="00B140B9" w:rsidRDefault="00B140B9">
            <w:r>
              <w:t xml:space="preserve"> </w:t>
            </w:r>
          </w:p>
          <w:p w:rsidR="00B140B9" w:rsidRDefault="00B140B9" w:rsidP="00C11EF1"/>
          <w:p w:rsidR="00B140B9" w:rsidRPr="00C11EF1" w:rsidRDefault="00B140B9" w:rsidP="00C11EF1">
            <w:pPr>
              <w:tabs>
                <w:tab w:val="left" w:pos="1935"/>
              </w:tabs>
            </w:pPr>
            <w:r>
              <w:tab/>
              <w:t>1  раз  в  месяц</w:t>
            </w:r>
          </w:p>
        </w:tc>
      </w:tr>
      <w:tr w:rsidR="00B140B9">
        <w:trPr>
          <w:trHeight w:val="43"/>
        </w:trPr>
        <w:tc>
          <w:tcPr>
            <w:tcW w:w="676" w:type="dxa"/>
          </w:tcPr>
          <w:p w:rsidR="00B140B9" w:rsidRDefault="00B140B9">
            <w:r>
              <w:t>22</w:t>
            </w:r>
          </w:p>
        </w:tc>
        <w:tc>
          <w:tcPr>
            <w:tcW w:w="2415" w:type="dxa"/>
          </w:tcPr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>Осмотр и  обслуживание  автоматических</w:t>
            </w:r>
          </w:p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>тепловых пунктов</w:t>
            </w:r>
          </w:p>
          <w:p w:rsidR="00B140B9" w:rsidRPr="004969A9" w:rsidRDefault="00B140B9">
            <w:pPr>
              <w:rPr>
                <w:sz w:val="20"/>
                <w:szCs w:val="20"/>
              </w:rPr>
            </w:pPr>
            <w:r w:rsidRPr="004969A9">
              <w:rPr>
                <w:sz w:val="20"/>
                <w:szCs w:val="20"/>
              </w:rPr>
              <w:t xml:space="preserve"> (4 раза в месяц)</w:t>
            </w:r>
          </w:p>
        </w:tc>
        <w:tc>
          <w:tcPr>
            <w:tcW w:w="9172" w:type="dxa"/>
            <w:gridSpan w:val="11"/>
          </w:tcPr>
          <w:p w:rsidR="00B140B9" w:rsidRDefault="00B140B9"/>
          <w:p w:rsidR="00B140B9" w:rsidRDefault="00B140B9">
            <w:r>
              <w:t>Автоматические тепловые пункты в количестве  97  шт. по городу.</w:t>
            </w:r>
          </w:p>
          <w:p w:rsidR="00B140B9" w:rsidRDefault="00B140B9"/>
        </w:tc>
      </w:tr>
    </w:tbl>
    <w:p w:rsidR="00B140B9" w:rsidRDefault="00B140B9" w:rsidP="00934616">
      <w:r>
        <w:t xml:space="preserve">             </w:t>
      </w:r>
    </w:p>
    <w:p w:rsidR="00B140B9" w:rsidRDefault="00B140B9" w:rsidP="00934616"/>
    <w:p w:rsidR="00B140B9" w:rsidRDefault="00B140B9" w:rsidP="00934616">
      <w:r>
        <w:t xml:space="preserve">                        </w:t>
      </w:r>
    </w:p>
    <w:p w:rsidR="00B140B9" w:rsidRDefault="00B140B9" w:rsidP="00934616">
      <w:r>
        <w:t xml:space="preserve">                                            </w:t>
      </w:r>
    </w:p>
    <w:p w:rsidR="00B140B9" w:rsidRDefault="00B140B9" w:rsidP="00934616">
      <w:r>
        <w:t xml:space="preserve">                                             Начальник ЦТПК МУП «ККП»                                                                              Куликов В.В.</w:t>
      </w:r>
    </w:p>
    <w:p w:rsidR="00B140B9" w:rsidRDefault="00B140B9" w:rsidP="00934616"/>
    <w:p w:rsidR="00B140B9" w:rsidRDefault="00B140B9" w:rsidP="00C11EF1">
      <w:pPr>
        <w:tabs>
          <w:tab w:val="center" w:pos="7603"/>
        </w:tabs>
      </w:pPr>
      <w:r>
        <w:t xml:space="preserve">                                              Главный инженер ООО МП «Высота»  .</w:t>
      </w:r>
      <w:r>
        <w:tab/>
        <w:t xml:space="preserve">                                 Базылев В.Н.</w:t>
      </w:r>
    </w:p>
    <w:p w:rsidR="00B140B9" w:rsidRDefault="00B140B9" w:rsidP="00934616">
      <w:r>
        <w:t xml:space="preserve">                                             </w:t>
      </w:r>
    </w:p>
    <w:p w:rsidR="00B140B9" w:rsidRDefault="00B140B9" w:rsidP="00934616"/>
    <w:p w:rsidR="00B140B9" w:rsidRDefault="00B140B9" w:rsidP="00934616"/>
    <w:p w:rsidR="00B140B9" w:rsidRPr="00C34D65" w:rsidRDefault="00B140B9" w:rsidP="00934616">
      <w:r>
        <w:t xml:space="preserve">                                                                       </w:t>
      </w:r>
    </w:p>
    <w:sectPr w:rsidR="00B140B9" w:rsidRPr="00C34D65" w:rsidSect="00D010DD">
      <w:pgSz w:w="15842" w:h="12242" w:orient="landscape" w:code="1"/>
      <w:pgMar w:top="634" w:right="125" w:bottom="1015" w:left="510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87"/>
  <w:drawingGridVerticalSpacing w:val="127"/>
  <w:displayHorizontalDrawingGridEvery w:val="0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50C2"/>
    <w:rsid w:val="00007123"/>
    <w:rsid w:val="00012727"/>
    <w:rsid w:val="00032E96"/>
    <w:rsid w:val="00033B2F"/>
    <w:rsid w:val="00034B60"/>
    <w:rsid w:val="00036A1D"/>
    <w:rsid w:val="00042B30"/>
    <w:rsid w:val="0004534B"/>
    <w:rsid w:val="00087646"/>
    <w:rsid w:val="000A2C3C"/>
    <w:rsid w:val="000D47B1"/>
    <w:rsid w:val="00101D3E"/>
    <w:rsid w:val="0012029A"/>
    <w:rsid w:val="001408F3"/>
    <w:rsid w:val="001554F3"/>
    <w:rsid w:val="001566F2"/>
    <w:rsid w:val="00164340"/>
    <w:rsid w:val="001A3AA3"/>
    <w:rsid w:val="001B4A6D"/>
    <w:rsid w:val="001E3CBD"/>
    <w:rsid w:val="001F6170"/>
    <w:rsid w:val="00203369"/>
    <w:rsid w:val="00214F97"/>
    <w:rsid w:val="00215C6E"/>
    <w:rsid w:val="00241AEB"/>
    <w:rsid w:val="00244E23"/>
    <w:rsid w:val="0025200F"/>
    <w:rsid w:val="00257C41"/>
    <w:rsid w:val="0028009B"/>
    <w:rsid w:val="00297502"/>
    <w:rsid w:val="002A3554"/>
    <w:rsid w:val="002A5E44"/>
    <w:rsid w:val="002F6C1B"/>
    <w:rsid w:val="003115C3"/>
    <w:rsid w:val="00332D5A"/>
    <w:rsid w:val="00335C6E"/>
    <w:rsid w:val="00353BF6"/>
    <w:rsid w:val="0035664B"/>
    <w:rsid w:val="00382309"/>
    <w:rsid w:val="00390304"/>
    <w:rsid w:val="00395C50"/>
    <w:rsid w:val="003A09D8"/>
    <w:rsid w:val="003D4FD9"/>
    <w:rsid w:val="003E17A2"/>
    <w:rsid w:val="003E7303"/>
    <w:rsid w:val="003F1361"/>
    <w:rsid w:val="003F567D"/>
    <w:rsid w:val="00432C04"/>
    <w:rsid w:val="0043722A"/>
    <w:rsid w:val="004450C2"/>
    <w:rsid w:val="004466A1"/>
    <w:rsid w:val="00471500"/>
    <w:rsid w:val="004837D1"/>
    <w:rsid w:val="004969A9"/>
    <w:rsid w:val="004B6B7A"/>
    <w:rsid w:val="004C07E6"/>
    <w:rsid w:val="004C481A"/>
    <w:rsid w:val="004C57BA"/>
    <w:rsid w:val="004D0B82"/>
    <w:rsid w:val="0051009D"/>
    <w:rsid w:val="0053290A"/>
    <w:rsid w:val="00536236"/>
    <w:rsid w:val="005611CF"/>
    <w:rsid w:val="00563C67"/>
    <w:rsid w:val="005760E7"/>
    <w:rsid w:val="0059127B"/>
    <w:rsid w:val="005A751A"/>
    <w:rsid w:val="005B0317"/>
    <w:rsid w:val="005D785E"/>
    <w:rsid w:val="005F044B"/>
    <w:rsid w:val="006131B8"/>
    <w:rsid w:val="00614DD8"/>
    <w:rsid w:val="006273D9"/>
    <w:rsid w:val="00673B1F"/>
    <w:rsid w:val="00674C5E"/>
    <w:rsid w:val="00695D2F"/>
    <w:rsid w:val="006C1F25"/>
    <w:rsid w:val="00705599"/>
    <w:rsid w:val="00715D6F"/>
    <w:rsid w:val="00717BC7"/>
    <w:rsid w:val="0072601D"/>
    <w:rsid w:val="00734CEF"/>
    <w:rsid w:val="0076363B"/>
    <w:rsid w:val="00785DB4"/>
    <w:rsid w:val="007C19A6"/>
    <w:rsid w:val="007D5EB3"/>
    <w:rsid w:val="008077E9"/>
    <w:rsid w:val="00812DC0"/>
    <w:rsid w:val="00833493"/>
    <w:rsid w:val="0083458D"/>
    <w:rsid w:val="008A5C90"/>
    <w:rsid w:val="008C3FE5"/>
    <w:rsid w:val="008E73D8"/>
    <w:rsid w:val="00907772"/>
    <w:rsid w:val="00927131"/>
    <w:rsid w:val="009331E8"/>
    <w:rsid w:val="00934616"/>
    <w:rsid w:val="00935CC1"/>
    <w:rsid w:val="009547DF"/>
    <w:rsid w:val="00965442"/>
    <w:rsid w:val="00971E21"/>
    <w:rsid w:val="00977ACE"/>
    <w:rsid w:val="009C7542"/>
    <w:rsid w:val="009D6F0E"/>
    <w:rsid w:val="009E0F9C"/>
    <w:rsid w:val="009E312A"/>
    <w:rsid w:val="00A203E6"/>
    <w:rsid w:val="00A269FA"/>
    <w:rsid w:val="00A4466F"/>
    <w:rsid w:val="00A611E9"/>
    <w:rsid w:val="00A65565"/>
    <w:rsid w:val="00A948C1"/>
    <w:rsid w:val="00AC7ED7"/>
    <w:rsid w:val="00AF1A71"/>
    <w:rsid w:val="00AF2167"/>
    <w:rsid w:val="00B140B9"/>
    <w:rsid w:val="00B41636"/>
    <w:rsid w:val="00B62142"/>
    <w:rsid w:val="00BB11B6"/>
    <w:rsid w:val="00BD4103"/>
    <w:rsid w:val="00BF0BEF"/>
    <w:rsid w:val="00C11EF1"/>
    <w:rsid w:val="00C13DBD"/>
    <w:rsid w:val="00C20F6C"/>
    <w:rsid w:val="00C32DFF"/>
    <w:rsid w:val="00C34D65"/>
    <w:rsid w:val="00C73BBC"/>
    <w:rsid w:val="00C92CC8"/>
    <w:rsid w:val="00CB5238"/>
    <w:rsid w:val="00CB689F"/>
    <w:rsid w:val="00CC33E2"/>
    <w:rsid w:val="00CC56A6"/>
    <w:rsid w:val="00D010DD"/>
    <w:rsid w:val="00D107D5"/>
    <w:rsid w:val="00D86D4B"/>
    <w:rsid w:val="00DF2855"/>
    <w:rsid w:val="00E12AB7"/>
    <w:rsid w:val="00E200F9"/>
    <w:rsid w:val="00E76D43"/>
    <w:rsid w:val="00E90CE0"/>
    <w:rsid w:val="00EA14A7"/>
    <w:rsid w:val="00EA79D9"/>
    <w:rsid w:val="00EC2A03"/>
    <w:rsid w:val="00EC5E87"/>
    <w:rsid w:val="00EE0FAD"/>
    <w:rsid w:val="00F1009A"/>
    <w:rsid w:val="00F1157C"/>
    <w:rsid w:val="00F62704"/>
    <w:rsid w:val="00F779E8"/>
    <w:rsid w:val="00F9039B"/>
    <w:rsid w:val="00FC4A50"/>
    <w:rsid w:val="00FC6C80"/>
    <w:rsid w:val="00FD000B"/>
    <w:rsid w:val="00FD5F39"/>
    <w:rsid w:val="00FD6B8A"/>
    <w:rsid w:val="00FF6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C50"/>
    <w:rPr>
      <w:spacing w:val="-2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35C6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511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566</TotalTime>
  <Pages>4</Pages>
  <Words>911</Words>
  <Characters>5193</Characters>
  <Application>Microsoft Office Outlook</Application>
  <DocSecurity>0</DocSecurity>
  <Lines>0</Lines>
  <Paragraphs>0</Paragraphs>
  <ScaleCrop>false</ScaleCrop>
  <Company>KKP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                                                            « У Т В Е Р Ж Д А Ю»</dc:title>
  <dc:subject/>
  <dc:creator>Egorov</dc:creator>
  <cp:keywords/>
  <dc:description/>
  <cp:lastModifiedBy>TPK</cp:lastModifiedBy>
  <cp:revision>22</cp:revision>
  <cp:lastPrinted>2015-07-24T06:02:00Z</cp:lastPrinted>
  <dcterms:created xsi:type="dcterms:W3CDTF">2011-05-26T07:35:00Z</dcterms:created>
  <dcterms:modified xsi:type="dcterms:W3CDTF">2015-07-24T06:03:00Z</dcterms:modified>
</cp:coreProperties>
</file>